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36"/>
        <w:gridCol w:w="158"/>
        <w:gridCol w:w="78"/>
        <w:gridCol w:w="1528"/>
        <w:gridCol w:w="1080"/>
        <w:gridCol w:w="1648"/>
        <w:gridCol w:w="40"/>
        <w:gridCol w:w="2812"/>
        <w:gridCol w:w="1440"/>
        <w:gridCol w:w="45"/>
      </w:tblGrid>
      <w:tr w:rsidR="007212EC" w:rsidRPr="007212EC" w14:paraId="73F5AC58" w14:textId="77777777" w:rsidTr="5224718C">
        <w:trPr>
          <w:trHeight w:val="20"/>
        </w:trPr>
        <w:tc>
          <w:tcPr>
            <w:tcW w:w="13003" w:type="dxa"/>
            <w:gridSpan w:val="11"/>
            <w:tcBorders>
              <w:top w:val="thickThinSmallGap" w:sz="24" w:space="0" w:color="auto"/>
              <w:left w:val="nil"/>
              <w:bottom w:val="nil"/>
              <w:right w:val="nil"/>
            </w:tcBorders>
            <w:vAlign w:val="center"/>
          </w:tcPr>
          <w:p w14:paraId="704075D7" w14:textId="77777777" w:rsidR="0032737D" w:rsidRPr="007212EC" w:rsidRDefault="0032737D" w:rsidP="00F66772">
            <w:pPr>
              <w:pStyle w:val="NoSpacing"/>
            </w:pPr>
          </w:p>
        </w:tc>
      </w:tr>
      <w:tr w:rsidR="007212EC" w:rsidRPr="007212EC" w14:paraId="52134F44" w14:textId="77777777" w:rsidTr="005F4830">
        <w:trPr>
          <w:gridAfter w:val="1"/>
          <w:wAfter w:w="45" w:type="dxa"/>
          <w:trHeight w:val="2016"/>
        </w:trPr>
        <w:tc>
          <w:tcPr>
            <w:tcW w:w="1438" w:type="dxa"/>
            <w:tcBorders>
              <w:top w:val="nil"/>
              <w:left w:val="nil"/>
              <w:bottom w:val="nil"/>
              <w:right w:val="single" w:sz="4" w:space="0" w:color="auto"/>
            </w:tcBorders>
            <w:vAlign w:val="center"/>
          </w:tcPr>
          <w:p w14:paraId="32E193E5" w14:textId="395025EA" w:rsidR="0032737D" w:rsidRPr="00F7629D" w:rsidRDefault="00AC0BE2" w:rsidP="00F7629D">
            <w:pPr>
              <w:pStyle w:val="MastheadCopy"/>
            </w:pPr>
            <w:sdt>
              <w:sdtPr>
                <w:id w:val="1397555580"/>
                <w:placeholder>
                  <w:docPart w:val="5A9BFF1C632044BF9B3B6A862E299482"/>
                </w:placeholder>
                <w15:appearance w15:val="hidden"/>
              </w:sdtPr>
              <w:sdtEndPr/>
              <w:sdtContent>
                <w:r w:rsidR="00390756">
                  <w:t>Wednesday 9</w:t>
                </w:r>
                <w:r w:rsidR="00390756" w:rsidRPr="00390756">
                  <w:rPr>
                    <w:vertAlign w:val="superscript"/>
                  </w:rPr>
                  <w:t>th</w:t>
                </w:r>
                <w:r w:rsidR="00390756">
                  <w:t xml:space="preserve"> March 2022</w:t>
                </w:r>
              </w:sdtContent>
            </w:sdt>
            <w:r w:rsidR="00F7629D" w:rsidRPr="00F7629D">
              <w:t xml:space="preserve"> </w:t>
            </w:r>
          </w:p>
        </w:tc>
        <w:tc>
          <w:tcPr>
            <w:tcW w:w="10080" w:type="dxa"/>
            <w:gridSpan w:val="8"/>
            <w:tcBorders>
              <w:top w:val="nil"/>
              <w:left w:val="single" w:sz="4" w:space="0" w:color="auto"/>
              <w:bottom w:val="nil"/>
              <w:right w:val="single" w:sz="4" w:space="0" w:color="auto"/>
            </w:tcBorders>
            <w:vAlign w:val="center"/>
          </w:tcPr>
          <w:p w14:paraId="12F38FA3" w14:textId="1B49DFBA" w:rsidR="0032737D" w:rsidRPr="007212EC" w:rsidRDefault="00AC0BE2" w:rsidP="00F66772">
            <w:pPr>
              <w:pStyle w:val="MastheadTItle"/>
            </w:pPr>
            <w:sdt>
              <w:sdtPr>
                <w:id w:val="-275951187"/>
                <w:placeholder>
                  <w:docPart w:val="C4C00B17819B4C5CAFCBC1ED399E3AEA"/>
                </w:placeholder>
                <w15:appearance w15:val="hidden"/>
              </w:sdtPr>
              <w:sdtEndPr/>
              <w:sdtContent>
                <w:r w:rsidR="00390756">
                  <w:t>The World in Print</w:t>
                </w:r>
              </w:sdtContent>
            </w:sdt>
          </w:p>
          <w:p w14:paraId="24DA12B8" w14:textId="77777777" w:rsidR="0032737D" w:rsidRPr="007212EC" w:rsidRDefault="00AC0BE2" w:rsidP="00B767C0">
            <w:pPr>
              <w:pStyle w:val="MastheadSubtitle"/>
              <w:rPr>
                <w:color w:val="000000" w:themeColor="text1"/>
                <w:sz w:val="52"/>
                <w:szCs w:val="52"/>
              </w:rPr>
            </w:pPr>
            <w:sdt>
              <w:sdtPr>
                <w:rPr>
                  <w:color w:val="000000" w:themeColor="text1"/>
                  <w:sz w:val="52"/>
                  <w:szCs w:val="52"/>
                </w:rPr>
                <w:id w:val="-227377777"/>
                <w:placeholder>
                  <w:docPart w:val="2A8F92476E724E49A7247796D3FF919D"/>
                </w:placeholder>
                <w:showingPlcHdr/>
                <w15:appearance w15:val="hidden"/>
              </w:sdtPr>
              <w:sdtEndPr/>
              <w:sdtContent>
                <w:r w:rsidR="00F7629D" w:rsidRPr="00F7629D">
                  <w:t>Latest news and bulletin updates</w:t>
                </w:r>
              </w:sdtContent>
            </w:sdt>
            <w:r w:rsidR="00F7629D">
              <w:rPr>
                <w:color w:val="000000" w:themeColor="text1"/>
                <w:sz w:val="52"/>
                <w:szCs w:val="52"/>
              </w:rPr>
              <w:t xml:space="preserve"> </w:t>
            </w:r>
          </w:p>
        </w:tc>
        <w:tc>
          <w:tcPr>
            <w:tcW w:w="1440" w:type="dxa"/>
            <w:tcBorders>
              <w:top w:val="nil"/>
              <w:left w:val="single" w:sz="4" w:space="0" w:color="auto"/>
              <w:bottom w:val="nil"/>
              <w:right w:val="nil"/>
            </w:tcBorders>
            <w:vAlign w:val="center"/>
          </w:tcPr>
          <w:sdt>
            <w:sdtPr>
              <w:id w:val="-1731841055"/>
              <w:placeholder>
                <w:docPart w:val="82177CFFD6334C3FA5471A1023F32483"/>
              </w:placeholder>
              <w15:appearance w15:val="hidden"/>
            </w:sdtPr>
            <w:sdtEndPr/>
            <w:sdtContent>
              <w:p w14:paraId="3EE9EB50" w14:textId="77777777" w:rsidR="00390756" w:rsidRDefault="00390756" w:rsidP="00F7629D">
                <w:pPr>
                  <w:pStyle w:val="MastheadCopy"/>
                </w:pPr>
                <w:r>
                  <w:t xml:space="preserve">Issue </w:t>
                </w:r>
              </w:p>
              <w:p w14:paraId="5D0CE0A7" w14:textId="69A2BAA9" w:rsidR="0032737D" w:rsidRPr="00F7629D" w:rsidRDefault="00390756" w:rsidP="00390756">
                <w:pPr>
                  <w:pStyle w:val="MastheadCopy"/>
                  <w:jc w:val="left"/>
                </w:pPr>
                <w:r>
                  <w:t xml:space="preserve">        #24</w:t>
                </w:r>
              </w:p>
            </w:sdtContent>
          </w:sdt>
        </w:tc>
      </w:tr>
      <w:tr w:rsidR="007212EC" w:rsidRPr="007212EC" w14:paraId="04BFA969" w14:textId="77777777" w:rsidTr="5224718C">
        <w:trPr>
          <w:trHeight w:val="144"/>
        </w:trPr>
        <w:tc>
          <w:tcPr>
            <w:tcW w:w="13003" w:type="dxa"/>
            <w:gridSpan w:val="11"/>
            <w:tcBorders>
              <w:top w:val="nil"/>
              <w:left w:val="nil"/>
              <w:bottom w:val="thinThickSmallGap" w:sz="24" w:space="0" w:color="auto"/>
              <w:right w:val="nil"/>
            </w:tcBorders>
            <w:vAlign w:val="center"/>
          </w:tcPr>
          <w:p w14:paraId="49D4D36C" w14:textId="77777777" w:rsidR="0032737D" w:rsidRPr="007212EC" w:rsidRDefault="0032737D" w:rsidP="00F66772">
            <w:pPr>
              <w:pStyle w:val="NoSpacing"/>
            </w:pPr>
          </w:p>
        </w:tc>
      </w:tr>
      <w:tr w:rsidR="007212EC" w:rsidRPr="007212EC" w14:paraId="7C060285" w14:textId="77777777" w:rsidTr="5224718C">
        <w:trPr>
          <w:trHeight w:val="180"/>
        </w:trPr>
        <w:tc>
          <w:tcPr>
            <w:tcW w:w="13003" w:type="dxa"/>
            <w:gridSpan w:val="11"/>
            <w:tcBorders>
              <w:top w:val="thinThickSmallGap" w:sz="24" w:space="0" w:color="auto"/>
              <w:left w:val="nil"/>
              <w:bottom w:val="nil"/>
              <w:right w:val="nil"/>
            </w:tcBorders>
            <w:vAlign w:val="center"/>
          </w:tcPr>
          <w:p w14:paraId="47D2C616" w14:textId="77777777" w:rsidR="006B52E6" w:rsidRPr="007212EC" w:rsidRDefault="006B52E6" w:rsidP="00F66772">
            <w:pPr>
              <w:pStyle w:val="NoSpacing"/>
            </w:pPr>
          </w:p>
        </w:tc>
      </w:tr>
      <w:tr w:rsidR="005F4830" w:rsidRPr="007212EC" w14:paraId="0141C22A" w14:textId="77777777" w:rsidTr="000821C8">
        <w:trPr>
          <w:trHeight w:val="5508"/>
        </w:trPr>
        <w:tc>
          <w:tcPr>
            <w:tcW w:w="4174" w:type="dxa"/>
            <w:gridSpan w:val="2"/>
            <w:vMerge w:val="restart"/>
            <w:tcBorders>
              <w:top w:val="nil"/>
              <w:left w:val="nil"/>
              <w:bottom w:val="nil"/>
              <w:right w:val="nil"/>
            </w:tcBorders>
          </w:tcPr>
          <w:p w14:paraId="0D9BA1EE" w14:textId="12E2723D" w:rsidR="005F4830" w:rsidRPr="00F7629D" w:rsidRDefault="00AC0BE2" w:rsidP="00F7629D">
            <w:pPr>
              <w:pStyle w:val="SmallAuthorName"/>
            </w:pPr>
            <w:sdt>
              <w:sdtPr>
                <w:id w:val="-1820263601"/>
                <w:placeholder>
                  <w:docPart w:val="55F4296DD940428894AFF3224E8B6672"/>
                </w:placeholder>
                <w15:appearance w15:val="hidden"/>
              </w:sdtPr>
              <w:sdtEndPr/>
              <w:sdtContent>
                <w:r w:rsidR="008836E5">
                  <w:t xml:space="preserve">Luna </w:t>
                </w:r>
                <w:r w:rsidR="00EE52C5">
                  <w:t>Neptune</w:t>
                </w:r>
              </w:sdtContent>
            </w:sdt>
            <w:r w:rsidR="005F4830" w:rsidRPr="00F7629D">
              <w:t xml:space="preserve"> </w:t>
            </w:r>
          </w:p>
          <w:p w14:paraId="269FD372" w14:textId="77777777" w:rsidR="005F4830" w:rsidRPr="005F2B1B" w:rsidRDefault="005F4830" w:rsidP="009010EB">
            <w:pPr>
              <w:pStyle w:val="SmallAuthorName"/>
              <w:spacing w:line="276" w:lineRule="auto"/>
              <w:rPr>
                <w:color w:val="000000" w:themeColor="text1"/>
                <w:sz w:val="12"/>
                <w:szCs w:val="12"/>
              </w:rPr>
            </w:pPr>
          </w:p>
          <w:p w14:paraId="5C7F87CA" w14:textId="41C5DA2B" w:rsidR="005F4830" w:rsidRPr="00F7629D" w:rsidRDefault="00AC0BE2" w:rsidP="00F66772">
            <w:pPr>
              <w:pStyle w:val="SmallArticleTitle"/>
            </w:pPr>
            <w:sdt>
              <w:sdtPr>
                <w:id w:val="1640530040"/>
                <w:placeholder>
                  <w:docPart w:val="39DFAD66341C414EA024DE5CAD89D5E8"/>
                </w:placeholder>
                <w15:appearance w15:val="hidden"/>
              </w:sdtPr>
              <w:sdtEndPr/>
              <w:sdtContent>
                <w:r w:rsidR="002E3C58">
                  <w:t>Renowned</w:t>
                </w:r>
                <w:r w:rsidR="008836E5">
                  <w:t xml:space="preserve"> </w:t>
                </w:r>
                <w:r w:rsidR="002E3C58">
                  <w:t>Journalist makes History with Front Page News</w:t>
                </w:r>
              </w:sdtContent>
            </w:sdt>
            <w:r w:rsidR="005F4830" w:rsidRPr="00F7629D">
              <w:t xml:space="preserve"> </w:t>
            </w:r>
          </w:p>
          <w:p w14:paraId="2389463F" w14:textId="77777777" w:rsidR="005F4830" w:rsidRPr="00F7629D" w:rsidRDefault="00AC0BE2" w:rsidP="00F66772">
            <w:pPr>
              <w:pStyle w:val="SmallArticleSubtitle"/>
            </w:pPr>
            <w:sdt>
              <w:sdtPr>
                <w:id w:val="-817727221"/>
                <w:placeholder>
                  <w:docPart w:val="5FF2FEB94B504919839B115FC13CB121"/>
                </w:placeholder>
                <w:showingPlcHdr/>
                <w15:appearance w15:val="hidden"/>
              </w:sdtPr>
              <w:sdtEndPr/>
              <w:sdtContent>
                <w:r w:rsidR="005F4830" w:rsidRPr="00F7629D">
                  <w:t>The latest updates</w:t>
                </w:r>
              </w:sdtContent>
            </w:sdt>
            <w:r w:rsidR="005F4830" w:rsidRPr="00F7629D">
              <w:t xml:space="preserve"> </w:t>
            </w:r>
          </w:p>
          <w:p w14:paraId="6458AE02" w14:textId="77777777" w:rsidR="005F4830" w:rsidRDefault="005F4830" w:rsidP="00F66772">
            <w:pPr>
              <w:pStyle w:val="NoSpacing"/>
            </w:pPr>
          </w:p>
          <w:p w14:paraId="05C3A277" w14:textId="77777777" w:rsidR="005F4830" w:rsidRDefault="002F57A0" w:rsidP="00EA7BD1">
            <w:pPr>
              <w:rPr>
                <w:color w:val="000000" w:themeColor="text1"/>
              </w:rPr>
            </w:pPr>
            <w:r>
              <w:rPr>
                <w:color w:val="000000" w:themeColor="text1"/>
              </w:rPr>
              <w:t xml:space="preserve">Congratulations, you are a world-renowned journalist! </w:t>
            </w:r>
            <w:r w:rsidR="00B75CDF">
              <w:rPr>
                <w:color w:val="000000" w:themeColor="text1"/>
              </w:rPr>
              <w:t xml:space="preserve">After years of hard work and countless stories, you have been asked to write an article for the front page of the world’s most prestigious newspaper. </w:t>
            </w:r>
          </w:p>
          <w:p w14:paraId="000E8BAD" w14:textId="5A88C932" w:rsidR="00B75CDF" w:rsidRDefault="00EE52C5" w:rsidP="00EA7BD1">
            <w:pPr>
              <w:rPr>
                <w:color w:val="000000" w:themeColor="text1"/>
              </w:rPr>
            </w:pPr>
            <w:r>
              <w:rPr>
                <w:color w:val="000000" w:themeColor="text1"/>
              </w:rPr>
              <w:t>So,</w:t>
            </w:r>
            <w:r w:rsidR="00B75CDF">
              <w:rPr>
                <w:color w:val="000000" w:themeColor="text1"/>
              </w:rPr>
              <w:t xml:space="preserve"> here’s what you need to do. First things first: you need to get your source material. That’s right </w:t>
            </w:r>
            <w:r>
              <w:rPr>
                <w:color w:val="000000" w:themeColor="text1"/>
              </w:rPr>
              <w:t xml:space="preserve">it’s time to interview our subjects </w:t>
            </w:r>
            <w:r w:rsidR="00B75CDF">
              <w:rPr>
                <w:color w:val="000000" w:themeColor="text1"/>
              </w:rPr>
              <w:t xml:space="preserve">– Phoebe, Elliot, and Julia. </w:t>
            </w:r>
          </w:p>
          <w:p w14:paraId="03775CBA" w14:textId="4D4BE571" w:rsidR="009C4B87" w:rsidRDefault="009C4B87" w:rsidP="00EA7BD1">
            <w:pPr>
              <w:rPr>
                <w:color w:val="000000" w:themeColor="text1"/>
              </w:rPr>
            </w:pPr>
            <w:r>
              <w:rPr>
                <w:color w:val="000000" w:themeColor="text1"/>
              </w:rPr>
              <w:t xml:space="preserve">Remember to ask thoughtful and interesting questions. What did the characters do? How do they feel about </w:t>
            </w:r>
            <w:r w:rsidR="00831999">
              <w:rPr>
                <w:color w:val="000000" w:themeColor="text1"/>
              </w:rPr>
              <w:t>moon mission</w:t>
            </w:r>
            <w:r w:rsidR="00DE4D71">
              <w:rPr>
                <w:color w:val="000000" w:themeColor="text1"/>
              </w:rPr>
              <w:t xml:space="preserve">? </w:t>
            </w:r>
            <w:r w:rsidR="00EE52C5">
              <w:rPr>
                <w:color w:val="000000" w:themeColor="text1"/>
              </w:rPr>
              <w:t>Are there any secrets or tensions</w:t>
            </w:r>
            <w:r w:rsidR="00440309">
              <w:rPr>
                <w:color w:val="000000" w:themeColor="text1"/>
              </w:rPr>
              <w:t xml:space="preserve"> between the characters</w:t>
            </w:r>
            <w:r w:rsidR="00EE52C5">
              <w:rPr>
                <w:color w:val="000000" w:themeColor="text1"/>
              </w:rPr>
              <w:t xml:space="preserve">? The more details you include, the better. </w:t>
            </w:r>
          </w:p>
          <w:p w14:paraId="1D045A53" w14:textId="2FE021CF" w:rsidR="00831999" w:rsidRDefault="00831999" w:rsidP="00EA7BD1">
            <w:pPr>
              <w:rPr>
                <w:color w:val="000000" w:themeColor="text1"/>
              </w:rPr>
            </w:pPr>
            <w:r>
              <w:rPr>
                <w:color w:val="000000" w:themeColor="text1"/>
              </w:rPr>
              <w:t>Now, let’s get writing. Keep your sentences short, sharp, and focused. We don’t want the reader to fall asleep half-way through</w:t>
            </w:r>
            <w:r w:rsidR="00EE52C5">
              <w:rPr>
                <w:color w:val="000000" w:themeColor="text1"/>
              </w:rPr>
              <w:t>…</w:t>
            </w:r>
            <w:r>
              <w:rPr>
                <w:color w:val="000000" w:themeColor="text1"/>
              </w:rPr>
              <w:t xml:space="preserve"> so </w:t>
            </w:r>
            <w:r w:rsidRPr="00831999">
              <w:rPr>
                <w:b/>
                <w:bCs/>
                <w:color w:val="000000" w:themeColor="text1"/>
              </w:rPr>
              <w:t xml:space="preserve">Ban the </w:t>
            </w:r>
            <w:r>
              <w:rPr>
                <w:b/>
                <w:bCs/>
                <w:color w:val="000000" w:themeColor="text1"/>
              </w:rPr>
              <w:t>B</w:t>
            </w:r>
            <w:r w:rsidRPr="00831999">
              <w:rPr>
                <w:b/>
                <w:bCs/>
                <w:color w:val="000000" w:themeColor="text1"/>
              </w:rPr>
              <w:t>oring</w:t>
            </w:r>
            <w:r>
              <w:rPr>
                <w:color w:val="000000" w:themeColor="text1"/>
              </w:rPr>
              <w:t xml:space="preserve">! See if you can find some cool images to match your story too. </w:t>
            </w:r>
            <w:r w:rsidR="00EE52C5">
              <w:rPr>
                <w:color w:val="000000" w:themeColor="text1"/>
              </w:rPr>
              <w:t>Don’t forget to describe your pictures in the captions below!</w:t>
            </w:r>
            <w:r w:rsidR="002E3C58">
              <w:rPr>
                <w:color w:val="000000" w:themeColor="text1"/>
              </w:rPr>
              <w:t xml:space="preserve"> </w:t>
            </w:r>
          </w:p>
          <w:p w14:paraId="0057108B" w14:textId="77777777" w:rsidR="00440309" w:rsidRDefault="00440309" w:rsidP="00EA7BD1">
            <w:pPr>
              <w:rPr>
                <w:color w:val="000000" w:themeColor="text1"/>
              </w:rPr>
            </w:pPr>
            <w:r>
              <w:rPr>
                <w:color w:val="000000" w:themeColor="text1"/>
              </w:rPr>
              <w:t xml:space="preserve">When you’re ready to start you’ll need to delete this letter – we don’t want this on the front page! </w:t>
            </w:r>
          </w:p>
          <w:p w14:paraId="33A74C11" w14:textId="1AAC9944" w:rsidR="00DE4D71" w:rsidRDefault="00440309" w:rsidP="00EA7BD1">
            <w:pPr>
              <w:rPr>
                <w:color w:val="000000" w:themeColor="text1"/>
              </w:rPr>
            </w:pPr>
            <w:r>
              <w:rPr>
                <w:color w:val="000000" w:themeColor="text1"/>
              </w:rPr>
              <w:t>This space</w:t>
            </w:r>
            <w:r w:rsidR="00DE4D71">
              <w:rPr>
                <w:color w:val="000000" w:themeColor="text1"/>
              </w:rPr>
              <w:t xml:space="preserve"> here</w:t>
            </w:r>
            <w:r>
              <w:rPr>
                <w:color w:val="000000" w:themeColor="text1"/>
              </w:rPr>
              <w:t xml:space="preserve"> is for a different perspective on the moon mission. What do the</w:t>
            </w:r>
            <w:r w:rsidR="00DE4D71">
              <w:rPr>
                <w:color w:val="000000" w:themeColor="text1"/>
              </w:rPr>
              <w:t xml:space="preserve"> kid’s</w:t>
            </w:r>
            <w:r>
              <w:rPr>
                <w:color w:val="000000" w:themeColor="text1"/>
              </w:rPr>
              <w:t xml:space="preserve"> parents think?</w:t>
            </w:r>
            <w:r w:rsidR="00DE4D71">
              <w:rPr>
                <w:color w:val="000000" w:themeColor="text1"/>
              </w:rPr>
              <w:t xml:space="preserve"> </w:t>
            </w:r>
            <w:r w:rsidR="00D325E4">
              <w:rPr>
                <w:color w:val="000000" w:themeColor="text1"/>
              </w:rPr>
              <w:t>How about IMP? I hear there’s more to that computer than meets the eye…</w:t>
            </w:r>
          </w:p>
          <w:p w14:paraId="6A8089BC" w14:textId="504611D4" w:rsidR="00286E60" w:rsidRDefault="00286E60" w:rsidP="00EA7BD1">
            <w:pPr>
              <w:rPr>
                <w:color w:val="000000" w:themeColor="text1"/>
              </w:rPr>
            </w:pPr>
            <w:r>
              <w:rPr>
                <w:color w:val="000000" w:themeColor="text1"/>
              </w:rPr>
              <w:t>Oh, and can you please change the dates on the paper? Our editors are away sick – something about the Lunacy Syndrome…</w:t>
            </w:r>
          </w:p>
          <w:p w14:paraId="51B23F72" w14:textId="7C463BE2" w:rsidR="00EE52C5" w:rsidRDefault="00EE52C5" w:rsidP="00EA7BD1">
            <w:pPr>
              <w:rPr>
                <w:color w:val="000000" w:themeColor="text1"/>
              </w:rPr>
            </w:pPr>
            <w:r>
              <w:rPr>
                <w:color w:val="000000" w:themeColor="text1"/>
              </w:rPr>
              <w:t>Best of luck</w:t>
            </w:r>
            <w:r w:rsidR="00D325E4">
              <w:rPr>
                <w:color w:val="000000" w:themeColor="text1"/>
              </w:rPr>
              <w:t xml:space="preserve">, </w:t>
            </w:r>
          </w:p>
          <w:p w14:paraId="6CE54636" w14:textId="0469C292" w:rsidR="00EE52C5" w:rsidRPr="007212EC" w:rsidRDefault="00EE52C5" w:rsidP="00EA7BD1">
            <w:pPr>
              <w:rPr>
                <w:color w:val="000000" w:themeColor="text1"/>
              </w:rPr>
            </w:pPr>
            <w:r>
              <w:rPr>
                <w:color w:val="000000" w:themeColor="text1"/>
              </w:rPr>
              <w:t xml:space="preserve">Luna Neptune </w:t>
            </w:r>
            <w:r w:rsidR="00D325E4">
              <w:rPr>
                <w:color w:val="000000" w:themeColor="text1"/>
              </w:rPr>
              <w:br/>
              <w:t>Editor in Chief</w:t>
            </w:r>
          </w:p>
        </w:tc>
        <w:tc>
          <w:tcPr>
            <w:tcW w:w="236" w:type="dxa"/>
            <w:gridSpan w:val="2"/>
            <w:tcBorders>
              <w:top w:val="nil"/>
              <w:left w:val="nil"/>
              <w:bottom w:val="nil"/>
              <w:right w:val="nil"/>
            </w:tcBorders>
            <w:vAlign w:val="center"/>
          </w:tcPr>
          <w:p w14:paraId="32C372DD"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tcPr>
          <w:p w14:paraId="0F1A5BD5" w14:textId="2835C212" w:rsidR="005F4830" w:rsidRPr="007212EC" w:rsidRDefault="00390756" w:rsidP="005F4830">
            <w:pPr>
              <w:pStyle w:val="NoSpacing"/>
              <w:rPr>
                <w:rFonts w:asciiTheme="majorHAnsi" w:hAnsiTheme="majorHAnsi"/>
                <w:color w:val="000000" w:themeColor="text1"/>
                <w:sz w:val="36"/>
                <w:szCs w:val="36"/>
              </w:rPr>
            </w:pPr>
            <w:r>
              <w:rPr>
                <w:rFonts w:asciiTheme="majorHAnsi" w:hAnsiTheme="majorHAnsi"/>
                <w:noProof/>
                <w:color w:val="000000" w:themeColor="text1"/>
                <w:sz w:val="36"/>
                <w:szCs w:val="36"/>
              </w:rPr>
              <w:drawing>
                <wp:inline distT="0" distB="0" distL="0" distR="0" wp14:anchorId="1191CFDE" wp14:editId="17A8223A">
                  <wp:extent cx="6686550" cy="4371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6550" cy="4371975"/>
                          </a:xfrm>
                          <a:prstGeom prst="rect">
                            <a:avLst/>
                          </a:prstGeom>
                          <a:noFill/>
                        </pic:spPr>
                      </pic:pic>
                    </a:graphicData>
                  </a:graphic>
                </wp:inline>
              </w:drawing>
            </w:r>
          </w:p>
        </w:tc>
      </w:tr>
      <w:tr w:rsidR="005F4830" w:rsidRPr="007212EC" w14:paraId="4AC224B4" w14:textId="77777777" w:rsidTr="000821C8">
        <w:trPr>
          <w:trHeight w:val="728"/>
        </w:trPr>
        <w:tc>
          <w:tcPr>
            <w:tcW w:w="4174" w:type="dxa"/>
            <w:gridSpan w:val="2"/>
            <w:vMerge/>
            <w:tcBorders>
              <w:top w:val="nil"/>
              <w:left w:val="nil"/>
              <w:bottom w:val="nil"/>
              <w:right w:val="nil"/>
            </w:tcBorders>
          </w:tcPr>
          <w:p w14:paraId="52C2792F" w14:textId="77777777" w:rsidR="005F4830" w:rsidRPr="007212EC" w:rsidRDefault="005F4830" w:rsidP="005F4830">
            <w:pPr>
              <w:pStyle w:val="PhotoCaption"/>
              <w:rPr>
                <w:color w:val="000000" w:themeColor="text1"/>
              </w:rPr>
            </w:pPr>
          </w:p>
        </w:tc>
        <w:tc>
          <w:tcPr>
            <w:tcW w:w="236" w:type="dxa"/>
            <w:gridSpan w:val="2"/>
            <w:vMerge w:val="restart"/>
            <w:tcBorders>
              <w:top w:val="nil"/>
              <w:left w:val="nil"/>
              <w:right w:val="nil"/>
            </w:tcBorders>
            <w:vAlign w:val="center"/>
          </w:tcPr>
          <w:p w14:paraId="09AFD533"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3992AB4B" w14:textId="01CAC712" w:rsidR="005F4830" w:rsidRPr="00F963ED" w:rsidRDefault="00AC0BE2" w:rsidP="00F963ED">
            <w:pPr>
              <w:pStyle w:val="PhotoCaption"/>
            </w:pPr>
            <w:sdt>
              <w:sdtPr>
                <w:id w:val="1487197941"/>
                <w:placeholder>
                  <w:docPart w:val="BDFA533D46FE406CA3E0CA7891699BE5"/>
                </w:placeholder>
                <w15:appearance w15:val="hidden"/>
              </w:sdtPr>
              <w:sdtEndPr/>
              <w:sdtContent>
                <w:r w:rsidR="00390756">
                  <w:t xml:space="preserve">Pictured above: local kid becomes the first girl to walk on the </w:t>
                </w:r>
              </w:sdtContent>
            </w:sdt>
            <w:r w:rsidR="00390756">
              <w:t xml:space="preserve">surface of the moon. </w:t>
            </w:r>
          </w:p>
        </w:tc>
      </w:tr>
      <w:tr w:rsidR="005F4830" w:rsidRPr="007212EC" w14:paraId="3349F709" w14:textId="77777777" w:rsidTr="000821C8">
        <w:trPr>
          <w:trHeight w:val="1709"/>
        </w:trPr>
        <w:tc>
          <w:tcPr>
            <w:tcW w:w="4174" w:type="dxa"/>
            <w:gridSpan w:val="2"/>
            <w:vMerge/>
            <w:tcBorders>
              <w:top w:val="nil"/>
              <w:left w:val="nil"/>
              <w:bottom w:val="nil"/>
              <w:right w:val="nil"/>
            </w:tcBorders>
          </w:tcPr>
          <w:p w14:paraId="1506D9AC" w14:textId="77777777" w:rsidR="005F4830" w:rsidRPr="007212EC" w:rsidRDefault="005F4830" w:rsidP="005F4830">
            <w:pPr>
              <w:pStyle w:val="PhotoCaption"/>
              <w:rPr>
                <w:color w:val="000000" w:themeColor="text1"/>
              </w:rPr>
            </w:pPr>
          </w:p>
        </w:tc>
        <w:tc>
          <w:tcPr>
            <w:tcW w:w="236" w:type="dxa"/>
            <w:gridSpan w:val="2"/>
            <w:vMerge/>
            <w:tcBorders>
              <w:left w:val="nil"/>
              <w:right w:val="nil"/>
            </w:tcBorders>
            <w:vAlign w:val="center"/>
          </w:tcPr>
          <w:p w14:paraId="42D94B83"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2532CAFD" w14:textId="77777777" w:rsidR="005F4830" w:rsidRDefault="005F4830" w:rsidP="005F4830">
            <w:pPr>
              <w:pStyle w:val="NoSpacing"/>
            </w:pPr>
          </w:p>
          <w:p w14:paraId="28A2230E" w14:textId="0B3931C7" w:rsidR="005F4830" w:rsidRDefault="00AC0BE2" w:rsidP="00727546">
            <w:pPr>
              <w:pStyle w:val="LargeAuthorName"/>
            </w:pPr>
            <w:sdt>
              <w:sdtPr>
                <w:id w:val="-1836533437"/>
                <w:placeholder>
                  <w:docPart w:val="A9EF91E61B1143EFBB3BDFECF488EFE9"/>
                </w:placeholder>
                <w15:appearance w15:val="hidden"/>
              </w:sdtPr>
              <w:sdtEndPr/>
              <w:sdtContent>
                <w:r w:rsidR="00DE4D71">
                  <w:t>*Author’s Name*</w:t>
                </w:r>
              </w:sdtContent>
            </w:sdt>
            <w:r w:rsidR="005F4830">
              <w:t xml:space="preserve"> </w:t>
            </w:r>
          </w:p>
          <w:p w14:paraId="6F278D13" w14:textId="77777777" w:rsidR="005F4830" w:rsidRPr="005F2B1B" w:rsidRDefault="005F4830" w:rsidP="00727546">
            <w:pPr>
              <w:pStyle w:val="NoSpacing"/>
            </w:pPr>
          </w:p>
          <w:sdt>
            <w:sdtPr>
              <w:id w:val="1285317276"/>
              <w:placeholder>
                <w:docPart w:val="61CBB12164DA46EBB1107AD4C39BB94E"/>
              </w:placeholder>
              <w15:appearance w15:val="hidden"/>
            </w:sdtPr>
            <w:sdtEndPr/>
            <w:sdtContent>
              <w:p w14:paraId="5B5C0C8F" w14:textId="412E70EC" w:rsidR="005F4830" w:rsidRPr="007212EC" w:rsidRDefault="005C242B" w:rsidP="009D5E5F">
                <w:pPr>
                  <w:pStyle w:val="LargeArticleTitle"/>
                </w:pPr>
                <w:r>
                  <w:t xml:space="preserve">EXCLUSIVE: </w:t>
                </w:r>
                <w:r w:rsidR="00CE2E0C">
                  <w:t xml:space="preserve">First Girl on The Moon </w:t>
                </w:r>
              </w:p>
            </w:sdtContent>
          </w:sdt>
          <w:p w14:paraId="755AB11F" w14:textId="018A69F8" w:rsidR="005F4830" w:rsidRPr="00F963ED" w:rsidRDefault="00AC0BE2" w:rsidP="009D5E5F">
            <w:pPr>
              <w:pStyle w:val="SmallArticleSubtitle"/>
            </w:pPr>
            <w:sdt>
              <w:sdtPr>
                <w:id w:val="-1768454706"/>
                <w:placeholder>
                  <w:docPart w:val="7C074BCC9B3E4F608DCF3A54A4F1E6B2"/>
                </w:placeholder>
                <w15:appearance w15:val="hidden"/>
              </w:sdtPr>
              <w:sdtEndPr/>
              <w:sdtContent>
                <w:r w:rsidR="00CE2E0C">
                  <w:t xml:space="preserve">Local girl makes international history </w:t>
                </w:r>
              </w:sdtContent>
            </w:sdt>
            <w:r w:rsidR="005F4830">
              <w:t xml:space="preserve"> </w:t>
            </w:r>
          </w:p>
        </w:tc>
      </w:tr>
      <w:tr w:rsidR="005F4830" w:rsidRPr="007212EC" w14:paraId="4C79ED90" w14:textId="77777777" w:rsidTr="000821C8">
        <w:trPr>
          <w:trHeight w:val="205"/>
        </w:trPr>
        <w:tc>
          <w:tcPr>
            <w:tcW w:w="4174" w:type="dxa"/>
            <w:gridSpan w:val="2"/>
            <w:vMerge/>
            <w:tcBorders>
              <w:top w:val="nil"/>
              <w:left w:val="nil"/>
              <w:bottom w:val="nil"/>
              <w:right w:val="nil"/>
            </w:tcBorders>
          </w:tcPr>
          <w:p w14:paraId="3796E904" w14:textId="77777777" w:rsidR="005F4830" w:rsidRPr="007212EC" w:rsidRDefault="005F4830" w:rsidP="005F4830">
            <w:pPr>
              <w:pStyle w:val="PhotoCaption"/>
              <w:rPr>
                <w:color w:val="000000" w:themeColor="text1"/>
              </w:rPr>
            </w:pPr>
          </w:p>
        </w:tc>
        <w:tc>
          <w:tcPr>
            <w:tcW w:w="236" w:type="dxa"/>
            <w:gridSpan w:val="2"/>
            <w:vMerge/>
            <w:tcBorders>
              <w:left w:val="nil"/>
              <w:bottom w:val="nil"/>
              <w:right w:val="nil"/>
            </w:tcBorders>
            <w:vAlign w:val="center"/>
          </w:tcPr>
          <w:p w14:paraId="337602A4" w14:textId="77777777" w:rsidR="005F4830" w:rsidRPr="007212EC" w:rsidRDefault="005F4830" w:rsidP="00457BCB">
            <w:pPr>
              <w:jc w:val="center"/>
              <w:rPr>
                <w:color w:val="000000" w:themeColor="text1"/>
              </w:rPr>
            </w:pPr>
          </w:p>
        </w:tc>
        <w:tc>
          <w:tcPr>
            <w:tcW w:w="4296" w:type="dxa"/>
            <w:gridSpan w:val="4"/>
            <w:vMerge w:val="restart"/>
            <w:tcBorders>
              <w:top w:val="nil"/>
              <w:left w:val="nil"/>
              <w:bottom w:val="nil"/>
              <w:right w:val="nil"/>
            </w:tcBorders>
            <w:vAlign w:val="center"/>
          </w:tcPr>
          <w:p w14:paraId="6B20C277" w14:textId="592F0661" w:rsidR="005F4830" w:rsidRDefault="005F4830" w:rsidP="005C242B"/>
        </w:tc>
        <w:sdt>
          <w:sdtPr>
            <w:id w:val="1424140549"/>
            <w:placeholder>
              <w:docPart w:val="B5C71B24FE734A75BB45D217B77DA8E7"/>
            </w:placeholder>
            <w15:appearance w15:val="hidden"/>
          </w:sdtPr>
          <w:sdtEndPr/>
          <w:sdtContent>
            <w:tc>
              <w:tcPr>
                <w:tcW w:w="4297" w:type="dxa"/>
                <w:gridSpan w:val="3"/>
                <w:vMerge w:val="restart"/>
                <w:tcBorders>
                  <w:top w:val="nil"/>
                  <w:left w:val="nil"/>
                  <w:bottom w:val="nil"/>
                  <w:right w:val="nil"/>
                </w:tcBorders>
                <w:tcMar>
                  <w:top w:w="144" w:type="dxa"/>
                  <w:left w:w="144" w:type="dxa"/>
                </w:tcMar>
                <w:vAlign w:val="center"/>
              </w:tcPr>
              <w:p w14:paraId="16A82AAD" w14:textId="72C9E840" w:rsidR="005F4830" w:rsidRDefault="002E3C58" w:rsidP="002E3C58">
                <w:r>
                  <w:t xml:space="preserve">This is where your main story will go – you know, the one about the First Girl on the Moon. </w:t>
                </w:r>
                <w:r w:rsidR="00CE2E0C">
                  <w:t xml:space="preserve">Now, you </w:t>
                </w:r>
                <w:r w:rsidR="00CE2E0C">
                  <w:rPr>
                    <w:i/>
                    <w:iCs/>
                  </w:rPr>
                  <w:t xml:space="preserve">could </w:t>
                </w:r>
                <w:r w:rsidR="00CE2E0C">
                  <w:t xml:space="preserve">use this heading but why don’t you come up with your own?  </w:t>
                </w:r>
              </w:p>
            </w:tc>
          </w:sdtContent>
        </w:sdt>
      </w:tr>
      <w:tr w:rsidR="005F4830" w:rsidRPr="007212EC" w14:paraId="6E05ED92" w14:textId="77777777" w:rsidTr="000821C8">
        <w:trPr>
          <w:trHeight w:val="1629"/>
        </w:trPr>
        <w:tc>
          <w:tcPr>
            <w:tcW w:w="4174" w:type="dxa"/>
            <w:gridSpan w:val="2"/>
            <w:tcBorders>
              <w:top w:val="nil"/>
              <w:left w:val="nil"/>
              <w:bottom w:val="nil"/>
              <w:right w:val="nil"/>
            </w:tcBorders>
          </w:tcPr>
          <w:p w14:paraId="7C9B886C" w14:textId="5AE886DE" w:rsidR="005F4830" w:rsidRPr="007212EC" w:rsidRDefault="008836E5" w:rsidP="005F4830">
            <w:pPr>
              <w:pStyle w:val="PhotoCaption"/>
              <w:rPr>
                <w:color w:val="000000" w:themeColor="text1"/>
              </w:rPr>
            </w:pPr>
            <w:r>
              <w:rPr>
                <w:color w:val="000000" w:themeColor="text1"/>
              </w:rPr>
              <w:drawing>
                <wp:inline distT="0" distB="0" distL="0" distR="0" wp14:anchorId="7FCA6725" wp14:editId="6FD978D1">
                  <wp:extent cx="3391691"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4" cy="1908125"/>
                          </a:xfrm>
                          <a:prstGeom prst="rect">
                            <a:avLst/>
                          </a:prstGeom>
                          <a:noFill/>
                        </pic:spPr>
                      </pic:pic>
                    </a:graphicData>
                  </a:graphic>
                </wp:inline>
              </w:drawing>
            </w:r>
          </w:p>
        </w:tc>
        <w:tc>
          <w:tcPr>
            <w:tcW w:w="236" w:type="dxa"/>
            <w:gridSpan w:val="2"/>
            <w:vMerge w:val="restart"/>
            <w:tcBorders>
              <w:top w:val="nil"/>
              <w:left w:val="nil"/>
              <w:bottom w:val="nil"/>
              <w:right w:val="nil"/>
            </w:tcBorders>
            <w:vAlign w:val="center"/>
          </w:tcPr>
          <w:p w14:paraId="75CD92A3" w14:textId="77777777" w:rsidR="005F4830" w:rsidRPr="007212EC" w:rsidRDefault="005F4830" w:rsidP="00457BCB">
            <w:pPr>
              <w:jc w:val="center"/>
              <w:rPr>
                <w:color w:val="000000" w:themeColor="text1"/>
              </w:rPr>
            </w:pPr>
          </w:p>
        </w:tc>
        <w:tc>
          <w:tcPr>
            <w:tcW w:w="4296" w:type="dxa"/>
            <w:gridSpan w:val="4"/>
            <w:vMerge/>
            <w:tcBorders>
              <w:top w:val="nil"/>
              <w:left w:val="nil"/>
              <w:bottom w:val="nil"/>
              <w:right w:val="nil"/>
            </w:tcBorders>
          </w:tcPr>
          <w:p w14:paraId="6A7F7DB5" w14:textId="77777777" w:rsidR="005F4830" w:rsidRPr="007212EC" w:rsidRDefault="005F4830" w:rsidP="009D5E5F"/>
        </w:tc>
        <w:tc>
          <w:tcPr>
            <w:tcW w:w="4297" w:type="dxa"/>
            <w:gridSpan w:val="3"/>
            <w:vMerge/>
            <w:tcBorders>
              <w:top w:val="nil"/>
              <w:left w:val="nil"/>
              <w:bottom w:val="nil"/>
              <w:right w:val="nil"/>
            </w:tcBorders>
            <w:tcMar>
              <w:top w:w="144" w:type="dxa"/>
              <w:left w:w="144" w:type="dxa"/>
            </w:tcMar>
          </w:tcPr>
          <w:p w14:paraId="38068AC1" w14:textId="77777777" w:rsidR="005F4830" w:rsidRPr="007212EC" w:rsidRDefault="005F4830" w:rsidP="009D5E5F"/>
        </w:tc>
      </w:tr>
      <w:tr w:rsidR="005F4830" w:rsidRPr="007212EC" w14:paraId="528B35F9" w14:textId="77777777" w:rsidTr="000821C8">
        <w:trPr>
          <w:trHeight w:val="1008"/>
        </w:trPr>
        <w:tc>
          <w:tcPr>
            <w:tcW w:w="4174" w:type="dxa"/>
            <w:gridSpan w:val="2"/>
            <w:tcBorders>
              <w:top w:val="nil"/>
              <w:left w:val="nil"/>
              <w:bottom w:val="nil"/>
              <w:right w:val="nil"/>
            </w:tcBorders>
          </w:tcPr>
          <w:p w14:paraId="7477E39C" w14:textId="0EDE76DB" w:rsidR="005F4830" w:rsidRPr="007212EC" w:rsidRDefault="00AC0BE2" w:rsidP="005F4830">
            <w:pPr>
              <w:pStyle w:val="PhotoCaption"/>
              <w:rPr>
                <w:color w:val="000000" w:themeColor="text1"/>
              </w:rPr>
            </w:pPr>
            <w:sdt>
              <w:sdtPr>
                <w:rPr>
                  <w:color w:val="000000" w:themeColor="text1"/>
                </w:rPr>
                <w:id w:val="-1173942399"/>
                <w:placeholder>
                  <w:docPart w:val="C26D8B5CCB644020B6AB34B61BB863BB"/>
                </w:placeholder>
                <w15:appearance w15:val="hidden"/>
              </w:sdtPr>
              <w:sdtEndPr/>
              <w:sdtContent>
                <w:r w:rsidR="002E3C58">
                  <w:rPr>
                    <w:color w:val="000000" w:themeColor="text1"/>
                  </w:rPr>
                  <w:t xml:space="preserve">View of the marvelous moon as seen from a telescope on Earth. Courtesy of Alpha Nebula. </w:t>
                </w:r>
              </w:sdtContent>
            </w:sdt>
          </w:p>
        </w:tc>
        <w:tc>
          <w:tcPr>
            <w:tcW w:w="236" w:type="dxa"/>
            <w:gridSpan w:val="2"/>
            <w:vMerge/>
            <w:tcBorders>
              <w:top w:val="nil"/>
              <w:left w:val="nil"/>
              <w:bottom w:val="nil"/>
              <w:right w:val="nil"/>
            </w:tcBorders>
            <w:vAlign w:val="center"/>
          </w:tcPr>
          <w:p w14:paraId="3663D554" w14:textId="77777777" w:rsidR="005F4830" w:rsidRPr="007212EC" w:rsidRDefault="005F4830" w:rsidP="00EF0035">
            <w:pPr>
              <w:jc w:val="center"/>
              <w:rPr>
                <w:color w:val="000000" w:themeColor="text1"/>
              </w:rPr>
            </w:pPr>
          </w:p>
        </w:tc>
        <w:tc>
          <w:tcPr>
            <w:tcW w:w="4296" w:type="dxa"/>
            <w:gridSpan w:val="4"/>
            <w:vMerge/>
            <w:tcBorders>
              <w:top w:val="nil"/>
              <w:left w:val="nil"/>
              <w:bottom w:val="nil"/>
              <w:right w:val="nil"/>
            </w:tcBorders>
            <w:tcMar>
              <w:top w:w="144" w:type="dxa"/>
              <w:bottom w:w="144" w:type="dxa"/>
              <w:right w:w="144" w:type="dxa"/>
            </w:tcMar>
          </w:tcPr>
          <w:p w14:paraId="2EFBC285" w14:textId="77777777" w:rsidR="005F4830" w:rsidRPr="007212EC" w:rsidRDefault="005F4830" w:rsidP="009D5E5F">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14:paraId="0B623B57" w14:textId="77777777" w:rsidR="005F4830" w:rsidRPr="007212EC" w:rsidRDefault="005F4830" w:rsidP="009D5E5F"/>
        </w:tc>
      </w:tr>
      <w:tr w:rsidR="005F4830" w:rsidRPr="005F4830" w14:paraId="0D9F43EF" w14:textId="77777777" w:rsidTr="005F4830">
        <w:trPr>
          <w:trHeight w:val="288"/>
        </w:trPr>
        <w:tc>
          <w:tcPr>
            <w:tcW w:w="13003" w:type="dxa"/>
            <w:gridSpan w:val="11"/>
            <w:tcBorders>
              <w:top w:val="nil"/>
              <w:left w:val="nil"/>
              <w:bottom w:val="thickThinMediumGap" w:sz="24" w:space="0" w:color="auto"/>
              <w:right w:val="nil"/>
            </w:tcBorders>
            <w:vAlign w:val="center"/>
          </w:tcPr>
          <w:p w14:paraId="41A2623B" w14:textId="77777777" w:rsidR="005F4830" w:rsidRPr="005F4830" w:rsidRDefault="005F4830" w:rsidP="005F4830">
            <w:pPr>
              <w:pStyle w:val="NoSpacing"/>
            </w:pPr>
          </w:p>
        </w:tc>
      </w:tr>
      <w:tr w:rsidR="007212EC" w:rsidRPr="007212EC" w14:paraId="72BECB8C" w14:textId="77777777" w:rsidTr="005F4830">
        <w:trPr>
          <w:trHeight w:val="288"/>
        </w:trPr>
        <w:tc>
          <w:tcPr>
            <w:tcW w:w="13003" w:type="dxa"/>
            <w:gridSpan w:val="11"/>
            <w:tcBorders>
              <w:top w:val="thickThinMediumGap" w:sz="24" w:space="0" w:color="auto"/>
              <w:left w:val="nil"/>
              <w:bottom w:val="nil"/>
              <w:right w:val="nil"/>
            </w:tcBorders>
            <w:vAlign w:val="center"/>
          </w:tcPr>
          <w:p w14:paraId="31FDDAC7" w14:textId="77777777" w:rsidR="003F4C0F" w:rsidRPr="007212EC" w:rsidRDefault="003F4C0F" w:rsidP="00284C66">
            <w:pPr>
              <w:pStyle w:val="NoSpacing"/>
            </w:pPr>
            <w:r w:rsidRPr="007212EC">
              <w:softHyphen/>
            </w:r>
          </w:p>
        </w:tc>
      </w:tr>
      <w:tr w:rsidR="007212EC" w:rsidRPr="007212EC" w14:paraId="06C1E515" w14:textId="77777777" w:rsidTr="005F4830">
        <w:trPr>
          <w:trHeight w:val="576"/>
        </w:trPr>
        <w:tc>
          <w:tcPr>
            <w:tcW w:w="4332" w:type="dxa"/>
            <w:gridSpan w:val="3"/>
            <w:tcBorders>
              <w:top w:val="nil"/>
              <w:left w:val="nil"/>
              <w:bottom w:val="nil"/>
              <w:right w:val="single" w:sz="4" w:space="0" w:color="auto"/>
            </w:tcBorders>
            <w:tcMar>
              <w:top w:w="144" w:type="dxa"/>
              <w:left w:w="216" w:type="dxa"/>
              <w:bottom w:w="0" w:type="dxa"/>
              <w:right w:w="216" w:type="dxa"/>
            </w:tcMar>
            <w:vAlign w:val="center"/>
          </w:tcPr>
          <w:p w14:paraId="1C93B019" w14:textId="63179D30" w:rsidR="00864FBB" w:rsidRPr="009D5E5F" w:rsidRDefault="00AC0BE2" w:rsidP="00284C66">
            <w:pPr>
              <w:pStyle w:val="SmallArticleTitle"/>
              <w:jc w:val="center"/>
            </w:pPr>
            <w:sdt>
              <w:sdtPr>
                <w:id w:val="1245756918"/>
                <w:placeholder>
                  <w:docPart w:val="34A09275ED864B259F6411387B5782AE"/>
                </w:placeholder>
                <w15:appearance w15:val="hidden"/>
              </w:sdtPr>
              <w:sdtEndPr/>
              <w:sdtContent>
                <w:r w:rsidR="00DE4D71">
                  <w:t>*Heading*</w:t>
                </w:r>
              </w:sdtContent>
            </w:sdt>
          </w:p>
          <w:p w14:paraId="68D77AD5" w14:textId="41A07B97" w:rsidR="00864FBB" w:rsidRPr="007212EC" w:rsidRDefault="00AC0BE2" w:rsidP="00284C66">
            <w:pPr>
              <w:pStyle w:val="SmallArticleSubtitle"/>
              <w:jc w:val="center"/>
              <w:rPr>
                <w:color w:val="000000" w:themeColor="text1"/>
              </w:rPr>
            </w:pPr>
            <w:sdt>
              <w:sdtPr>
                <w:id w:val="1443962746"/>
                <w:placeholder>
                  <w:docPart w:val="636D0A9BE5BB4A8D893CF376D508BA02"/>
                </w:placeholder>
                <w15:appearance w15:val="hidden"/>
              </w:sdtPr>
              <w:sdtEndPr/>
              <w:sdtContent>
                <w:r w:rsidR="00DE4D71">
                  <w:t>*Subheading*</w:t>
                </w:r>
              </w:sdtContent>
            </w:sdt>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14:paraId="2D902FB9" w14:textId="1181CF86" w:rsidR="00864FBB" w:rsidRPr="007212EC" w:rsidRDefault="00AC0BE2" w:rsidP="00284C66">
            <w:pPr>
              <w:pStyle w:val="SmallArticleTitle"/>
              <w:jc w:val="center"/>
              <w:rPr>
                <w:color w:val="000000" w:themeColor="text1"/>
              </w:rPr>
            </w:pPr>
            <w:sdt>
              <w:sdtPr>
                <w:rPr>
                  <w:color w:val="000000" w:themeColor="text1"/>
                </w:rPr>
                <w:id w:val="1062218924"/>
                <w:placeholder>
                  <w:docPart w:val="AF6B5D82BA8C4DE09011E8AE6C308188"/>
                </w:placeholder>
                <w15:appearance w15:val="hidden"/>
              </w:sdtPr>
              <w:sdtEndPr/>
              <w:sdtContent>
                <w:r w:rsidR="00DE4D71">
                  <w:rPr>
                    <w:color w:val="000000" w:themeColor="text1"/>
                  </w:rPr>
                  <w:t>*Heading*</w:t>
                </w:r>
              </w:sdtContent>
            </w:sdt>
          </w:p>
          <w:p w14:paraId="0F8386BB" w14:textId="2EE472AE" w:rsidR="00864FBB" w:rsidRPr="007212EC" w:rsidRDefault="00AC0BE2" w:rsidP="00284C66">
            <w:pPr>
              <w:pStyle w:val="SmallArticleSubtitle"/>
              <w:jc w:val="center"/>
              <w:rPr>
                <w:rFonts w:ascii="Georgia Pro" w:hAnsi="Georgia Pro"/>
                <w:b/>
                <w:bCs/>
                <w:color w:val="000000" w:themeColor="text1"/>
                <w:sz w:val="28"/>
                <w:szCs w:val="28"/>
              </w:rPr>
            </w:pPr>
            <w:sdt>
              <w:sdtPr>
                <w:id w:val="-961881708"/>
                <w:placeholder>
                  <w:docPart w:val="BDE3E24F6FC340D09DB238054B9D1AF8"/>
                </w:placeholder>
                <w15:appearance w15:val="hidden"/>
              </w:sdtPr>
              <w:sdtEndPr/>
              <w:sdtContent>
                <w:r w:rsidR="00DE4D71">
                  <w:t>*Subheading*</w:t>
                </w:r>
              </w:sdtContent>
            </w:sdt>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14:paraId="43D46217" w14:textId="21BE071E" w:rsidR="009D5E5F" w:rsidRDefault="00AC0BE2" w:rsidP="00284C66">
            <w:pPr>
              <w:pStyle w:val="SmallArticleTitle"/>
              <w:jc w:val="center"/>
              <w:rPr>
                <w:rFonts w:asciiTheme="minorHAnsi" w:hAnsiTheme="minorHAnsi"/>
                <w:color w:val="000000" w:themeColor="text1"/>
                <w:sz w:val="24"/>
              </w:rPr>
            </w:pPr>
            <w:sdt>
              <w:sdtPr>
                <w:rPr>
                  <w:color w:val="000000" w:themeColor="text1"/>
                </w:rPr>
                <w:id w:val="1496762334"/>
                <w:placeholder>
                  <w:docPart w:val="EDAB7A49F33D47D7A7A05D910DD8B13F"/>
                </w:placeholder>
                <w15:appearance w15:val="hidden"/>
              </w:sdtPr>
              <w:sdtEndPr/>
              <w:sdtContent>
                <w:r w:rsidR="00DE4D71">
                  <w:rPr>
                    <w:color w:val="000000" w:themeColor="text1"/>
                  </w:rPr>
                  <w:t>*Heading*</w:t>
                </w:r>
              </w:sdtContent>
            </w:sdt>
          </w:p>
          <w:p w14:paraId="45C3E200" w14:textId="27B16F39" w:rsidR="00864FBB" w:rsidRPr="007212EC" w:rsidRDefault="00AC0BE2" w:rsidP="00284C66">
            <w:pPr>
              <w:pStyle w:val="SmallArticleSubtitle"/>
              <w:jc w:val="center"/>
              <w:rPr>
                <w:rFonts w:ascii="Georgia Pro" w:hAnsi="Georgia Pro"/>
                <w:b/>
                <w:bCs/>
                <w:color w:val="000000" w:themeColor="text1"/>
                <w:sz w:val="28"/>
                <w:szCs w:val="28"/>
              </w:rPr>
            </w:pPr>
            <w:sdt>
              <w:sdtPr>
                <w:id w:val="-2003120474"/>
                <w:placeholder>
                  <w:docPart w:val="DC4BD9441DA0430ABDFD23C8F947033E"/>
                </w:placeholder>
                <w15:appearance w15:val="hidden"/>
              </w:sdtPr>
              <w:sdtEndPr/>
              <w:sdtContent>
                <w:r w:rsidR="00DE4D71">
                  <w:t>*Subheading*</w:t>
                </w:r>
              </w:sdtContent>
            </w:sdt>
          </w:p>
        </w:tc>
      </w:tr>
      <w:tr w:rsidR="00B93C89" w:rsidRPr="007212EC" w14:paraId="22622689" w14:textId="77777777" w:rsidTr="005F4830">
        <w:trPr>
          <w:trHeight w:val="576"/>
        </w:trPr>
        <w:tc>
          <w:tcPr>
            <w:tcW w:w="4332" w:type="dxa"/>
            <w:gridSpan w:val="3"/>
            <w:tcBorders>
              <w:top w:val="nil"/>
              <w:left w:val="nil"/>
              <w:bottom w:val="nil"/>
              <w:right w:val="single" w:sz="4" w:space="0" w:color="auto"/>
            </w:tcBorders>
            <w:tcMar>
              <w:top w:w="0" w:type="dxa"/>
              <w:left w:w="216" w:type="dxa"/>
              <w:bottom w:w="0" w:type="dxa"/>
              <w:right w:w="216" w:type="dxa"/>
            </w:tcMar>
            <w:vAlign w:val="center"/>
          </w:tcPr>
          <w:p w14:paraId="577E0A41" w14:textId="561ED111" w:rsidR="00B93C89" w:rsidRPr="00B93C89" w:rsidRDefault="00AC0BE2" w:rsidP="00284C66">
            <w:pPr>
              <w:pStyle w:val="SmallAuthorName"/>
              <w:jc w:val="center"/>
            </w:pPr>
            <w:sdt>
              <w:sdtPr>
                <w:id w:val="-1536578591"/>
                <w:placeholder>
                  <w:docPart w:val="EE468EB461794F23A1B51717AC6F759B"/>
                </w:placeholder>
                <w15:appearance w15:val="hidden"/>
              </w:sdtPr>
              <w:sdtEndPr/>
              <w:sdtContent>
                <w:r w:rsidR="00DE4D71">
                  <w:t>*Author’s Name*</w:t>
                </w:r>
              </w:sdtContent>
            </w:sdt>
          </w:p>
        </w:tc>
        <w:tc>
          <w:tcPr>
            <w:tcW w:w="4334"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14:paraId="195C3F39" w14:textId="4039A3B3" w:rsidR="00B93C89" w:rsidRPr="004831AD" w:rsidRDefault="00AC0BE2" w:rsidP="00284C66">
            <w:pPr>
              <w:pStyle w:val="SmallAuthorName"/>
              <w:jc w:val="center"/>
              <w:rPr>
                <w:rFonts w:asciiTheme="majorHAnsi" w:hAnsiTheme="majorHAnsi"/>
              </w:rPr>
            </w:pPr>
            <w:sdt>
              <w:sdtPr>
                <w:id w:val="106323424"/>
                <w:placeholder>
                  <w:docPart w:val="DBDEB36D623747E28454DB34B25215EE"/>
                </w:placeholder>
                <w15:appearance w15:val="hidden"/>
              </w:sdtPr>
              <w:sdtEndPr/>
              <w:sdtContent>
                <w:r w:rsidR="00DE4D71">
                  <w:t>*Author’s Name*</w:t>
                </w:r>
              </w:sdtContent>
            </w:sdt>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14:paraId="02F23EDC" w14:textId="1122AA87" w:rsidR="00B93C89" w:rsidRPr="007212EC" w:rsidRDefault="00AC0BE2" w:rsidP="00284C66">
            <w:pPr>
              <w:pStyle w:val="SmallAuthorName"/>
              <w:jc w:val="center"/>
              <w:rPr>
                <w:rFonts w:asciiTheme="majorHAnsi" w:hAnsiTheme="majorHAnsi"/>
              </w:rPr>
            </w:pPr>
            <w:sdt>
              <w:sdtPr>
                <w:id w:val="-2127066884"/>
                <w:placeholder>
                  <w:docPart w:val="F06283F9E4A1488DBB99E47AE38BD9C3"/>
                </w:placeholder>
                <w15:appearance w15:val="hidden"/>
              </w:sdtPr>
              <w:sdtEndPr/>
              <w:sdtContent>
                <w:r w:rsidR="00DE4D71">
                  <w:t>*Author’s Name*</w:t>
                </w:r>
              </w:sdtContent>
            </w:sdt>
          </w:p>
        </w:tc>
      </w:tr>
      <w:tr w:rsidR="00B93C89" w:rsidRPr="007212EC" w14:paraId="50FDFF33" w14:textId="77777777" w:rsidTr="000821C8">
        <w:trPr>
          <w:trHeight w:val="1530"/>
        </w:trPr>
        <w:tc>
          <w:tcPr>
            <w:tcW w:w="4332" w:type="dxa"/>
            <w:gridSpan w:val="3"/>
            <w:tcBorders>
              <w:top w:val="nil"/>
              <w:left w:val="nil"/>
              <w:bottom w:val="nil"/>
              <w:right w:val="single" w:sz="4" w:space="0" w:color="auto"/>
            </w:tcBorders>
            <w:tcMar>
              <w:left w:w="216" w:type="dxa"/>
              <w:right w:w="216" w:type="dxa"/>
            </w:tcMar>
          </w:tcPr>
          <w:p w14:paraId="2A6D1A7C" w14:textId="64F19259" w:rsidR="005E1B08" w:rsidRDefault="00AC0BE2" w:rsidP="005E1B08">
            <w:pPr>
              <w:pStyle w:val="TOC1"/>
            </w:pPr>
            <w:sdt>
              <w:sdtPr>
                <w:id w:val="-1060014739"/>
                <w:placeholder>
                  <w:docPart w:val="9C32C0D7B2084326B899A63C98BEE551"/>
                </w:placeholder>
                <w15:appearance w15:val="hidden"/>
              </w:sdtPr>
              <w:sdtEndPr/>
              <w:sdtContent>
                <w:r w:rsidR="00DE4D71">
                  <w:t xml:space="preserve">This is where our other stories from around the world will appear. </w:t>
                </w:r>
              </w:sdtContent>
            </w:sdt>
            <w:r w:rsidR="00DE4D71">
              <w:t xml:space="preserve">Can you write a short paragraph here to grab the reader’s attention? </w:t>
            </w:r>
            <w:r>
              <w:t>You will need to think of a heading and subheading as well. Don’t forget to add the author’s name!</w:t>
            </w:r>
          </w:p>
          <w:p w14:paraId="369DC0D1" w14:textId="2B2BBBA3" w:rsidR="00B93C89" w:rsidRPr="007212EC" w:rsidRDefault="00AC0BE2" w:rsidP="000C492C">
            <w:pPr>
              <w:pStyle w:val="TOC2"/>
            </w:pPr>
            <w:sdt>
              <w:sdtPr>
                <w:id w:val="2019194379"/>
                <w:placeholder>
                  <w:docPart w:val="86FB21342898491185ED93D1070ED100"/>
                </w:placeholder>
                <w15:appearance w15:val="hidden"/>
              </w:sdtPr>
              <w:sdtEndPr/>
              <w:sdtContent>
                <w:r w:rsidR="005C242B">
                  <w:t xml:space="preserve">Page </w:t>
                </w:r>
                <w:r w:rsidR="00DE4D71">
                  <w:t>8</w:t>
                </w:r>
              </w:sdtContent>
            </w:sdt>
          </w:p>
        </w:tc>
        <w:tc>
          <w:tcPr>
            <w:tcW w:w="4334" w:type="dxa"/>
            <w:gridSpan w:val="4"/>
            <w:tcBorders>
              <w:top w:val="nil"/>
              <w:left w:val="single" w:sz="4" w:space="0" w:color="auto"/>
              <w:bottom w:val="nil"/>
              <w:right w:val="single" w:sz="4" w:space="0" w:color="auto"/>
            </w:tcBorders>
            <w:tcMar>
              <w:left w:w="216" w:type="dxa"/>
              <w:right w:w="216" w:type="dxa"/>
            </w:tcMar>
          </w:tcPr>
          <w:p w14:paraId="229FEFA0" w14:textId="549EE223" w:rsidR="00FA7137" w:rsidRDefault="00FA7137" w:rsidP="000C492C">
            <w:pPr>
              <w:pStyle w:val="TOC2"/>
            </w:pPr>
          </w:p>
          <w:p w14:paraId="0263097C" w14:textId="77777777" w:rsidR="00FA7137" w:rsidRDefault="00FA7137" w:rsidP="000C492C">
            <w:pPr>
              <w:pStyle w:val="TOC2"/>
            </w:pPr>
          </w:p>
          <w:p w14:paraId="4ECE9CC4" w14:textId="77777777" w:rsidR="00FA7137" w:rsidRDefault="00FA7137" w:rsidP="000C492C">
            <w:pPr>
              <w:pStyle w:val="TOC2"/>
            </w:pPr>
          </w:p>
          <w:p w14:paraId="0DC66B93" w14:textId="77777777" w:rsidR="00FA7137" w:rsidRDefault="00FA7137" w:rsidP="000C492C">
            <w:pPr>
              <w:pStyle w:val="TOC2"/>
            </w:pPr>
          </w:p>
          <w:p w14:paraId="2175ACE7" w14:textId="6760F5E6" w:rsidR="00B93C89" w:rsidRPr="007212EC" w:rsidRDefault="00AC0BE2" w:rsidP="000C492C">
            <w:pPr>
              <w:pStyle w:val="TOC2"/>
              <w:rPr>
                <w:color w:val="000000" w:themeColor="text1"/>
              </w:rPr>
            </w:pPr>
            <w:sdt>
              <w:sdtPr>
                <w:id w:val="2079940599"/>
                <w:placeholder>
                  <w:docPart w:val="33DA80EAD6AD4D1F81A3FDB2D569F583"/>
                </w:placeholder>
                <w15:appearance w15:val="hidden"/>
              </w:sdtPr>
              <w:sdtEndPr/>
              <w:sdtContent>
                <w:r w:rsidR="005C242B">
                  <w:t xml:space="preserve">Page </w:t>
                </w:r>
                <w:r w:rsidR="00DE4D71">
                  <w:t>10</w:t>
                </w:r>
              </w:sdtContent>
            </w:sdt>
          </w:p>
        </w:tc>
        <w:tc>
          <w:tcPr>
            <w:tcW w:w="4337" w:type="dxa"/>
            <w:gridSpan w:val="4"/>
            <w:tcBorders>
              <w:top w:val="nil"/>
              <w:left w:val="single" w:sz="4" w:space="0" w:color="auto"/>
              <w:bottom w:val="nil"/>
              <w:right w:val="nil"/>
            </w:tcBorders>
            <w:tcMar>
              <w:left w:w="216" w:type="dxa"/>
              <w:right w:w="216" w:type="dxa"/>
            </w:tcMar>
          </w:tcPr>
          <w:sdt>
            <w:sdtPr>
              <w:id w:val="1133985944"/>
              <w:placeholder>
                <w:docPart w:val="D41A5148FBCE443FB45266B49FE105C3"/>
              </w:placeholder>
              <w15:appearance w15:val="hidden"/>
            </w:sdtPr>
            <w:sdtEndPr/>
            <w:sdtContent>
              <w:p w14:paraId="432F23A8" w14:textId="77777777" w:rsidR="00FA7137" w:rsidRDefault="00FA7137" w:rsidP="000C492C">
                <w:pPr>
                  <w:pStyle w:val="TOC2"/>
                </w:pPr>
              </w:p>
              <w:p w14:paraId="46066F1C" w14:textId="77777777" w:rsidR="00FA7137" w:rsidRDefault="00FA7137" w:rsidP="000C492C">
                <w:pPr>
                  <w:pStyle w:val="TOC2"/>
                </w:pPr>
              </w:p>
              <w:p w14:paraId="04A200C8" w14:textId="77777777" w:rsidR="00FA7137" w:rsidRDefault="00FA7137" w:rsidP="000C492C">
                <w:pPr>
                  <w:pStyle w:val="TOC2"/>
                </w:pPr>
              </w:p>
              <w:p w14:paraId="0D60599D" w14:textId="77777777" w:rsidR="00FA7137" w:rsidRDefault="00FA7137" w:rsidP="000C492C">
                <w:pPr>
                  <w:pStyle w:val="TOC2"/>
                </w:pPr>
              </w:p>
              <w:p w14:paraId="7DAC2B17" w14:textId="5604B353" w:rsidR="00B93C89" w:rsidRPr="007212EC" w:rsidRDefault="005C242B" w:rsidP="000C492C">
                <w:pPr>
                  <w:pStyle w:val="TOC2"/>
                </w:pPr>
                <w:r>
                  <w:t xml:space="preserve">Page </w:t>
                </w:r>
                <w:r w:rsidR="00DE4D71">
                  <w:t>14</w:t>
                </w:r>
                <w:r>
                  <w:t xml:space="preserve"> </w:t>
                </w:r>
              </w:p>
            </w:sdtContent>
          </w:sdt>
        </w:tc>
      </w:tr>
      <w:tr w:rsidR="00B93C89" w:rsidRPr="007212EC" w14:paraId="08DBB073" w14:textId="77777777" w:rsidTr="005F4830">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14:paraId="3B342C75" w14:textId="77777777" w:rsidR="00B93C89" w:rsidRPr="007212EC" w:rsidRDefault="00B93C89" w:rsidP="00284C66">
            <w:pPr>
              <w:pStyle w:val="NoSpacing"/>
            </w:pPr>
          </w:p>
        </w:tc>
        <w:tc>
          <w:tcPr>
            <w:tcW w:w="1080" w:type="dxa"/>
            <w:vMerge w:val="restart"/>
            <w:tcBorders>
              <w:top w:val="nil"/>
              <w:left w:val="nil"/>
              <w:bottom w:val="nil"/>
              <w:right w:val="nil"/>
            </w:tcBorders>
            <w:vAlign w:val="center"/>
          </w:tcPr>
          <w:p w14:paraId="5B9A51AE" w14:textId="77777777" w:rsidR="00B93C89" w:rsidRPr="0010319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1</w:t>
            </w:r>
            <w:r w:rsidRPr="0010319C">
              <w:fldChar w:fldCharType="end"/>
            </w:r>
          </w:p>
        </w:tc>
        <w:tc>
          <w:tcPr>
            <w:tcW w:w="5985" w:type="dxa"/>
            <w:gridSpan w:val="5"/>
            <w:tcBorders>
              <w:top w:val="nil"/>
              <w:left w:val="nil"/>
              <w:bottom w:val="thinThickSmallGap" w:sz="24" w:space="0" w:color="auto"/>
              <w:right w:val="nil"/>
            </w:tcBorders>
            <w:vAlign w:val="center"/>
          </w:tcPr>
          <w:p w14:paraId="4A3C5D7F" w14:textId="77777777" w:rsidR="00B93C89" w:rsidRPr="007212EC" w:rsidRDefault="00B93C89" w:rsidP="00284C66">
            <w:pPr>
              <w:pStyle w:val="NoSpacing"/>
            </w:pPr>
          </w:p>
        </w:tc>
      </w:tr>
      <w:tr w:rsidR="00B93C89" w:rsidRPr="007212EC" w14:paraId="6D98A47A" w14:textId="77777777"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6F0CE10C" w14:textId="77777777" w:rsidR="00B93C89" w:rsidRPr="007212EC" w:rsidRDefault="00B93C89" w:rsidP="00284C66">
            <w:pPr>
              <w:pStyle w:val="NoSpacing"/>
            </w:pPr>
          </w:p>
        </w:tc>
        <w:tc>
          <w:tcPr>
            <w:tcW w:w="1080" w:type="dxa"/>
            <w:vMerge/>
            <w:tcBorders>
              <w:top w:val="nil"/>
              <w:left w:val="nil"/>
              <w:bottom w:val="nil"/>
              <w:right w:val="nil"/>
            </w:tcBorders>
          </w:tcPr>
          <w:p w14:paraId="5C228F2E" w14:textId="77777777" w:rsidR="00B93C89" w:rsidRPr="007212EC" w:rsidRDefault="00B93C89" w:rsidP="00284C66">
            <w:pPr>
              <w:pStyle w:val="NoSpacing"/>
            </w:pPr>
          </w:p>
        </w:tc>
        <w:tc>
          <w:tcPr>
            <w:tcW w:w="5985" w:type="dxa"/>
            <w:gridSpan w:val="5"/>
            <w:tcBorders>
              <w:top w:val="thinThickSmallGap" w:sz="24" w:space="0" w:color="auto"/>
              <w:left w:val="nil"/>
              <w:bottom w:val="nil"/>
              <w:right w:val="nil"/>
            </w:tcBorders>
          </w:tcPr>
          <w:p w14:paraId="34DBC170" w14:textId="77777777" w:rsidR="00B93C89" w:rsidRPr="007212EC" w:rsidRDefault="00B93C89" w:rsidP="00284C66">
            <w:pPr>
              <w:pStyle w:val="NoSpacing"/>
            </w:pPr>
          </w:p>
        </w:tc>
      </w:tr>
    </w:tbl>
    <w:p w14:paraId="13EABE68" w14:textId="77777777" w:rsidR="008B64A3" w:rsidRDefault="008B64A3">
      <w:pPr>
        <w:rPr>
          <w:color w:val="000000" w:themeColor="text1"/>
        </w:rPr>
      </w:pPr>
    </w:p>
    <w:p w14:paraId="2F97466B" w14:textId="77777777" w:rsidR="00CE1F2C" w:rsidRDefault="00CE1F2C">
      <w:pPr>
        <w:rPr>
          <w:color w:val="000000" w:themeColor="text1"/>
        </w:rPr>
        <w:sectPr w:rsidR="00CE1F2C"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52"/>
        <w:gridCol w:w="13"/>
        <w:gridCol w:w="1594"/>
        <w:gridCol w:w="1164"/>
        <w:gridCol w:w="1519"/>
        <w:gridCol w:w="1138"/>
        <w:gridCol w:w="3240"/>
      </w:tblGrid>
      <w:tr w:rsidR="007212EC" w:rsidRPr="007212EC" w14:paraId="06DC4C0B" w14:textId="77777777" w:rsidTr="00D67E44">
        <w:trPr>
          <w:trHeight w:val="864"/>
        </w:trPr>
        <w:tc>
          <w:tcPr>
            <w:tcW w:w="3240" w:type="dxa"/>
            <w:tcBorders>
              <w:top w:val="nil"/>
              <w:left w:val="nil"/>
              <w:bottom w:val="thickThinMediumGap" w:sz="24" w:space="0" w:color="auto"/>
              <w:right w:val="nil"/>
            </w:tcBorders>
            <w:vAlign w:val="center"/>
          </w:tcPr>
          <w:bookmarkStart w:id="0" w:name="_Hlk55931659"/>
          <w:p w14:paraId="597537E8" w14:textId="77777777" w:rsidR="000B08D7" w:rsidRPr="007212EC" w:rsidRDefault="00AC0BE2" w:rsidP="00AF6DF5">
            <w:pPr>
              <w:pStyle w:val="MastheadCopy"/>
            </w:pPr>
            <w:sdt>
              <w:sdtPr>
                <w:id w:val="1188098485"/>
                <w:placeholder>
                  <w:docPart w:val="C47376492A9D48DB8D1845A7140A0F14"/>
                </w:placeholder>
                <w:showingPlcHdr/>
                <w15:appearance w15:val="hidden"/>
              </w:sdtPr>
              <w:sdtEndPr/>
              <w:sdtContent>
                <w:r w:rsidR="00800A0F" w:rsidRPr="00F7629D">
                  <w:t xml:space="preserve">Tuesday, Sep 20, </w:t>
                </w:r>
                <w:r w:rsidR="00800A0F">
                  <w:t>Y</w:t>
                </w:r>
                <w:r w:rsidR="00800A0F" w:rsidRPr="00F7629D">
                  <w:t>YYY</w:t>
                </w:r>
              </w:sdtContent>
            </w:sdt>
          </w:p>
        </w:tc>
        <w:tc>
          <w:tcPr>
            <w:tcW w:w="6480" w:type="dxa"/>
            <w:gridSpan w:val="6"/>
            <w:tcBorders>
              <w:top w:val="nil"/>
              <w:left w:val="nil"/>
              <w:bottom w:val="thickThinMediumGap" w:sz="24" w:space="0" w:color="auto"/>
              <w:right w:val="nil"/>
            </w:tcBorders>
            <w:vAlign w:val="center"/>
          </w:tcPr>
          <w:p w14:paraId="00EEB29A" w14:textId="77777777" w:rsidR="000B08D7" w:rsidRPr="00CE1F2C" w:rsidRDefault="00AC0BE2" w:rsidP="0010319C">
            <w:pPr>
              <w:pStyle w:val="Header"/>
            </w:pPr>
            <w:sdt>
              <w:sdtPr>
                <w:id w:val="1539932874"/>
                <w:placeholder>
                  <w:docPart w:val="4AF9AFC871244FA5911EE85EF39FF2D8"/>
                </w:placeholder>
                <w:showingPlcHdr/>
                <w15:appearance w15:val="hidden"/>
              </w:sdtPr>
              <w:sdtEndPr/>
              <w:sdtContent>
                <w:r w:rsidR="00CE1F2C" w:rsidRPr="00F7629D">
                  <w:t>NEWS TODAY</w:t>
                </w:r>
              </w:sdtContent>
            </w:sdt>
          </w:p>
        </w:tc>
        <w:tc>
          <w:tcPr>
            <w:tcW w:w="3240" w:type="dxa"/>
            <w:tcBorders>
              <w:top w:val="nil"/>
              <w:left w:val="nil"/>
              <w:bottom w:val="thickThinMediumGap" w:sz="24" w:space="0" w:color="auto"/>
              <w:right w:val="nil"/>
            </w:tcBorders>
            <w:vAlign w:val="center"/>
          </w:tcPr>
          <w:p w14:paraId="60465FF6" w14:textId="77777777" w:rsidR="000B08D7" w:rsidRPr="00800A0F" w:rsidRDefault="00AC0BE2" w:rsidP="00800A0F">
            <w:pPr>
              <w:pStyle w:val="MastheadCopy"/>
            </w:pPr>
            <w:sdt>
              <w:sdtPr>
                <w:id w:val="1693266266"/>
                <w:placeholder>
                  <w:docPart w:val="859AD52F0E1A41C49151A805281F5BD5"/>
                </w:placeholder>
                <w:showingPlcHdr/>
                <w15:appearance w15:val="hidden"/>
              </w:sdtPr>
              <w:sdtEndPr/>
              <w:sdtContent>
                <w:r w:rsidR="00800A0F" w:rsidRPr="00800A0F">
                  <w:t>Issue #10</w:t>
                </w:r>
              </w:sdtContent>
            </w:sdt>
          </w:p>
        </w:tc>
      </w:tr>
      <w:bookmarkEnd w:id="0"/>
      <w:tr w:rsidR="007212EC" w:rsidRPr="007212EC" w14:paraId="3C35AF69"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8"/>
            <w:tcBorders>
              <w:top w:val="thickThinMediumGap" w:sz="24" w:space="0" w:color="auto"/>
            </w:tcBorders>
            <w:tcMar>
              <w:top w:w="288" w:type="dxa"/>
              <w:left w:w="115" w:type="dxa"/>
              <w:right w:w="115" w:type="dxa"/>
            </w:tcMar>
          </w:tcPr>
          <w:p w14:paraId="4C5E019C" w14:textId="77777777" w:rsidR="00C07E8F" w:rsidRPr="00F7629D" w:rsidRDefault="00AC0BE2" w:rsidP="00C07E8F">
            <w:pPr>
              <w:pStyle w:val="LargeAuthorName"/>
            </w:pPr>
            <w:sdt>
              <w:sdtPr>
                <w:id w:val="-385872642"/>
                <w:placeholder>
                  <w:docPart w:val="82EA2673C852428586A031DB29D107AB"/>
                </w:placeholder>
                <w:showingPlcHdr/>
                <w15:appearance w15:val="hidden"/>
              </w:sdtPr>
              <w:sdtEndPr/>
              <w:sdtContent>
                <w:r w:rsidR="00C07E8F" w:rsidRPr="00F7629D">
                  <w:t>Mirjam Nilsson</w:t>
                </w:r>
              </w:sdtContent>
            </w:sdt>
            <w:r w:rsidR="00C07E8F" w:rsidRPr="00F7629D">
              <w:t xml:space="preserve"> </w:t>
            </w:r>
          </w:p>
          <w:p w14:paraId="4D709FAD" w14:textId="77777777" w:rsidR="00C07E8F" w:rsidRPr="005F2B1B" w:rsidRDefault="00C07E8F" w:rsidP="00C07E8F">
            <w:pPr>
              <w:pStyle w:val="SmallAuthorName"/>
              <w:spacing w:line="276" w:lineRule="auto"/>
              <w:rPr>
                <w:color w:val="000000" w:themeColor="text1"/>
                <w:sz w:val="12"/>
                <w:szCs w:val="12"/>
              </w:rPr>
            </w:pPr>
          </w:p>
          <w:p w14:paraId="74AAA02A" w14:textId="77777777" w:rsidR="00C07E8F" w:rsidRPr="00F7629D" w:rsidRDefault="00AC0BE2" w:rsidP="00C07E8F">
            <w:pPr>
              <w:pStyle w:val="LargeArticleTitle"/>
            </w:pPr>
            <w:sdt>
              <w:sdtPr>
                <w:id w:val="-1425865282"/>
                <w:placeholder>
                  <w:docPart w:val="397D3A37AD2A41159BE01C0F16DD0672"/>
                </w:placeholder>
                <w:showingPlcHdr/>
                <w15:appearance w15:val="hidden"/>
              </w:sdtPr>
              <w:sdtEndPr/>
              <w:sdtContent>
                <w:r w:rsidR="00C07E8F" w:rsidRPr="00C07E8F">
                  <w:t>The latest breaking news of the day</w:t>
                </w:r>
              </w:sdtContent>
            </w:sdt>
            <w:r w:rsidR="00C07E8F" w:rsidRPr="00F7629D">
              <w:t xml:space="preserve"> </w:t>
            </w:r>
          </w:p>
          <w:p w14:paraId="50CF4FD0" w14:textId="77777777" w:rsidR="002107A1" w:rsidRPr="00C07E8F" w:rsidRDefault="00AC0BE2" w:rsidP="00C07E8F">
            <w:pPr>
              <w:pStyle w:val="LargeArticleSubtitle"/>
            </w:pPr>
            <w:sdt>
              <w:sdtPr>
                <w:id w:val="-1642881033"/>
                <w:placeholder>
                  <w:docPart w:val="2A935736A8E0473FAD7E2F5E21879B7C"/>
                </w:placeholder>
                <w:showingPlcHdr/>
                <w15:appearance w15:val="hidden"/>
              </w:sdtPr>
              <w:sdtEndPr/>
              <w:sdtContent>
                <w:r w:rsidR="00C07E8F" w:rsidRPr="00C07E8F">
                  <w:t>The latest updates to get you through the day</w:t>
                </w:r>
              </w:sdtContent>
            </w:sdt>
            <w:r w:rsidR="00C07E8F" w:rsidRPr="00F7629D">
              <w:t xml:space="preserve"> </w:t>
            </w:r>
          </w:p>
        </w:tc>
      </w:tr>
      <w:tr w:rsidR="00F31919" w:rsidRPr="007212EC" w14:paraId="4E906E13"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id w:val="-466121410"/>
            <w:placeholder>
              <w:docPart w:val="B84F3103356E4E90A10030561766D81B"/>
            </w:placeholder>
            <w:showingPlcHdr/>
            <w15:appearance w15:val="hidden"/>
          </w:sdtPr>
          <w:sdtEndPr/>
          <w:sdtContent>
            <w:tc>
              <w:tcPr>
                <w:tcW w:w="4305" w:type="dxa"/>
                <w:gridSpan w:val="3"/>
                <w:vMerge w:val="restart"/>
                <w:tcMar>
                  <w:top w:w="288" w:type="dxa"/>
                  <w:left w:w="115" w:type="dxa"/>
                  <w:bottom w:w="144" w:type="dxa"/>
                  <w:right w:w="144" w:type="dxa"/>
                </w:tcMar>
              </w:tcPr>
              <w:p w14:paraId="7297289B" w14:textId="77777777" w:rsidR="00C07E8F" w:rsidRPr="00C07E8F" w:rsidRDefault="00C07E8F"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14:paraId="2BFDBDDE" w14:textId="77777777" w:rsidR="00C07E8F" w:rsidRPr="00C07E8F" w:rsidRDefault="00C07E8F"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14:paraId="4069B55B" w14:textId="77777777" w:rsidR="009E409B" w:rsidRPr="00C07E8F" w:rsidRDefault="00C07E8F" w:rsidP="00C07E8F">
                <w:r w:rsidRPr="00C07E8F">
                  <w:t>Themes and styles also help keep your document coordinated. When you click Design and choose a new Theme, the pictures, charts, and SmartArt graphics change to match your new theme. When you apply styles, your headings change to match the new theme.</w:t>
                </w:r>
              </w:p>
            </w:tc>
          </w:sdtContent>
        </w:sdt>
        <w:sdt>
          <w:sdtPr>
            <w:id w:val="-2057996076"/>
            <w:placeholder>
              <w:docPart w:val="43C04BFB2ACC4DDA8186839244B805B5"/>
            </w:placeholder>
            <w:showingPlcHdr/>
            <w15:appearance w15:val="hidden"/>
          </w:sdtPr>
          <w:sdtEndPr/>
          <w:sdtContent>
            <w:tc>
              <w:tcPr>
                <w:tcW w:w="4277" w:type="dxa"/>
                <w:gridSpan w:val="3"/>
                <w:vMerge w:val="restart"/>
                <w:tcMar>
                  <w:top w:w="288" w:type="dxa"/>
                  <w:left w:w="115" w:type="dxa"/>
                  <w:bottom w:w="144" w:type="dxa"/>
                  <w:right w:w="115" w:type="dxa"/>
                </w:tcMar>
              </w:tcPr>
              <w:p w14:paraId="325F3761" w14:textId="77777777" w:rsidR="00C07E8F" w:rsidRPr="00C07E8F" w:rsidRDefault="00C07E8F"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14:paraId="09DC5D7B" w14:textId="77777777" w:rsidR="00C07E8F" w:rsidRPr="00C07E8F" w:rsidRDefault="00C07E8F" w:rsidP="00C07E8F">
                <w:r w:rsidRPr="00C07E8F">
                  <w:t xml:space="preserve">To make your document look professionally produced, Word provides header, footer, cover page, and text box designs that complement each other. For example, you can add a matching cover page, header, and sidebar. </w:t>
                </w:r>
              </w:p>
              <w:p w14:paraId="65FAF7F8" w14:textId="77777777" w:rsidR="009E409B" w:rsidRPr="00C07E8F" w:rsidRDefault="00C07E8F"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tc>
          </w:sdtContent>
        </w:sdt>
        <w:tc>
          <w:tcPr>
            <w:tcW w:w="4378" w:type="dxa"/>
            <w:gridSpan w:val="2"/>
            <w:tcMar>
              <w:top w:w="288" w:type="dxa"/>
              <w:left w:w="115" w:type="dxa"/>
              <w:bottom w:w="144" w:type="dxa"/>
              <w:right w:w="115" w:type="dxa"/>
            </w:tcMar>
          </w:tcPr>
          <w:p w14:paraId="6807DF73" w14:textId="77777777" w:rsidR="009E409B" w:rsidRPr="00C07E8F" w:rsidRDefault="00AC0BE2" w:rsidP="00C07E8F">
            <w:sdt>
              <w:sdtPr>
                <w:id w:val="-1603877487"/>
                <w:placeholder>
                  <w:docPart w:val="260EFD1B41EF4DA493120F0A3881DE04"/>
                </w:placeholder>
                <w:showingPlcHdr/>
                <w15:appearance w15:val="hidden"/>
              </w:sdtPr>
              <w:sdtEndPr/>
              <w:sdtContent>
                <w:r w:rsidR="00C07E8F" w:rsidRPr="00C07E8F">
                  <w:t>Themes and styles also help keep your document coordinated. When you click Design and choose a new Theme, the pictures, charts, and SmartArt graphics change to match your new theme. When you apply styles, your headings change to match the new theme.</w:t>
                </w:r>
              </w:sdtContent>
            </w:sdt>
            <w:r w:rsidR="00C07E8F">
              <w:t xml:space="preserve"> </w:t>
            </w:r>
          </w:p>
          <w:p w14:paraId="1114305F" w14:textId="77777777" w:rsidR="00F31919" w:rsidRPr="007212EC" w:rsidRDefault="00F31919" w:rsidP="00DC27FC">
            <w:pPr>
              <w:rPr>
                <w:color w:val="000000" w:themeColor="text1"/>
              </w:rPr>
            </w:pPr>
            <w:r w:rsidRPr="007212EC">
              <w:rPr>
                <w:noProof/>
                <w:color w:val="000000" w:themeColor="text1"/>
              </w:rPr>
              <w:drawing>
                <wp:inline distT="0" distB="0" distL="0" distR="0" wp14:anchorId="60C039A8" wp14:editId="4970BEF1">
                  <wp:extent cx="2556933" cy="1517015"/>
                  <wp:effectExtent l="0" t="0" r="0" b="6985"/>
                  <wp:docPr id="15" name="Picture 15" descr="Bridge at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ridge at sunrise"/>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58431" cy="1517904"/>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RPr="007212EC" w14:paraId="6F0FA09E"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vMerge/>
            <w:tcBorders>
              <w:bottom w:val="thickThinMediumGap" w:sz="24" w:space="0" w:color="auto"/>
            </w:tcBorders>
            <w:tcMar>
              <w:top w:w="288" w:type="dxa"/>
              <w:left w:w="115" w:type="dxa"/>
              <w:bottom w:w="144" w:type="dxa"/>
              <w:right w:w="144" w:type="dxa"/>
            </w:tcMar>
          </w:tcPr>
          <w:p w14:paraId="15DBA646" w14:textId="77777777" w:rsidR="00F31919" w:rsidRPr="007212EC" w:rsidRDefault="00F31919" w:rsidP="00B767C0">
            <w:pPr>
              <w:pStyle w:val="BodyCopy"/>
              <w:rPr>
                <w:color w:val="000000" w:themeColor="text1"/>
              </w:rPr>
            </w:pPr>
          </w:p>
        </w:tc>
        <w:tc>
          <w:tcPr>
            <w:tcW w:w="4277" w:type="dxa"/>
            <w:gridSpan w:val="3"/>
            <w:vMerge/>
            <w:tcBorders>
              <w:bottom w:val="thickThinMediumGap" w:sz="24" w:space="0" w:color="auto"/>
            </w:tcBorders>
            <w:tcMar>
              <w:top w:w="288" w:type="dxa"/>
              <w:left w:w="115" w:type="dxa"/>
              <w:bottom w:w="144" w:type="dxa"/>
              <w:right w:w="115" w:type="dxa"/>
            </w:tcMar>
          </w:tcPr>
          <w:p w14:paraId="268676F7" w14:textId="77777777" w:rsidR="00F31919" w:rsidRPr="007212EC" w:rsidRDefault="00F31919" w:rsidP="00B767C0">
            <w:pPr>
              <w:pStyle w:val="BodyCopy"/>
              <w:rPr>
                <w:color w:val="000000" w:themeColor="text1"/>
              </w:rPr>
            </w:pPr>
          </w:p>
        </w:tc>
        <w:tc>
          <w:tcPr>
            <w:tcW w:w="4378" w:type="dxa"/>
            <w:gridSpan w:val="2"/>
            <w:tcBorders>
              <w:bottom w:val="thickThinMediumGap" w:sz="24" w:space="0" w:color="auto"/>
            </w:tcBorders>
            <w:tcMar>
              <w:top w:w="0" w:type="dxa"/>
              <w:left w:w="115" w:type="dxa"/>
              <w:bottom w:w="0" w:type="dxa"/>
              <w:right w:w="115" w:type="dxa"/>
            </w:tcMar>
            <w:vAlign w:val="center"/>
          </w:tcPr>
          <w:p w14:paraId="0F8EA9AA" w14:textId="77777777" w:rsidR="00F31919" w:rsidRPr="007212EC" w:rsidRDefault="00AC0BE2" w:rsidP="00F31919">
            <w:pPr>
              <w:pStyle w:val="PhotoCaption"/>
            </w:pPr>
            <w:sdt>
              <w:sdtPr>
                <w:id w:val="187952333"/>
                <w:placeholder>
                  <w:docPart w:val="B5ED494A414649B8B560B632D4554F6F"/>
                </w:placeholder>
                <w:showingPlcHdr/>
                <w15:appearance w15:val="hidden"/>
              </w:sdtPr>
              <w:sdtEndPr/>
              <w:sdtContent>
                <w:r w:rsidR="00C07E8F" w:rsidRPr="00C07E8F">
                  <w:t>Picture caption: Picture Caption: To make your document look professionally produced, Word provides header, footer, cover page, and text box designs that complement each other.</w:t>
                </w:r>
              </w:sdtContent>
            </w:sdt>
            <w:r w:rsidR="00C07E8F">
              <w:t xml:space="preserve"> </w:t>
            </w:r>
          </w:p>
        </w:tc>
      </w:tr>
      <w:tr w:rsidR="007212EC" w:rsidRPr="007212EC" w14:paraId="6A8F304F"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tcBorders>
              <w:top w:val="thickThinMediumGap" w:sz="24" w:space="0" w:color="auto"/>
            </w:tcBorders>
            <w:tcMar>
              <w:top w:w="0" w:type="dxa"/>
              <w:left w:w="115" w:type="dxa"/>
              <w:right w:w="115" w:type="dxa"/>
            </w:tcMar>
            <w:vAlign w:val="center"/>
          </w:tcPr>
          <w:p w14:paraId="4591C0A3" w14:textId="77777777" w:rsidR="00CB4217" w:rsidRPr="007212EC" w:rsidRDefault="00CB4217" w:rsidP="00CE1F2C">
            <w:pPr>
              <w:pStyle w:val="NoSpacing"/>
            </w:pPr>
          </w:p>
        </w:tc>
        <w:tc>
          <w:tcPr>
            <w:tcW w:w="4277" w:type="dxa"/>
            <w:gridSpan w:val="3"/>
            <w:tcBorders>
              <w:top w:val="thickThinMediumGap" w:sz="24" w:space="0" w:color="auto"/>
            </w:tcBorders>
            <w:tcMar>
              <w:top w:w="0" w:type="dxa"/>
              <w:left w:w="115" w:type="dxa"/>
              <w:right w:w="115" w:type="dxa"/>
            </w:tcMar>
            <w:vAlign w:val="center"/>
          </w:tcPr>
          <w:p w14:paraId="03981525" w14:textId="77777777" w:rsidR="00CB4217" w:rsidRPr="007212EC" w:rsidRDefault="00CB4217" w:rsidP="00CE1F2C">
            <w:pPr>
              <w:pStyle w:val="NoSpacing"/>
            </w:pPr>
          </w:p>
        </w:tc>
        <w:tc>
          <w:tcPr>
            <w:tcW w:w="4378" w:type="dxa"/>
            <w:gridSpan w:val="2"/>
            <w:tcBorders>
              <w:top w:val="thickThinMediumGap" w:sz="24" w:space="0" w:color="auto"/>
            </w:tcBorders>
            <w:tcMar>
              <w:top w:w="0" w:type="dxa"/>
              <w:left w:w="115" w:type="dxa"/>
              <w:right w:w="115" w:type="dxa"/>
            </w:tcMar>
            <w:vAlign w:val="center"/>
          </w:tcPr>
          <w:p w14:paraId="7C6FDD71" w14:textId="77777777" w:rsidR="00CB4217" w:rsidRPr="007212EC" w:rsidRDefault="00CB4217" w:rsidP="00CE1F2C">
            <w:pPr>
              <w:pStyle w:val="NoSpacing"/>
            </w:pPr>
          </w:p>
        </w:tc>
      </w:tr>
      <w:tr w:rsidR="007212EC" w:rsidRPr="007212EC" w14:paraId="4A80C4FE"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582" w:type="dxa"/>
            <w:gridSpan w:val="6"/>
            <w:tcBorders>
              <w:right w:val="single" w:sz="4" w:space="0" w:color="auto"/>
            </w:tcBorders>
          </w:tcPr>
          <w:p w14:paraId="123D3512" w14:textId="77777777" w:rsidR="00BC1947" w:rsidRPr="007212EC" w:rsidRDefault="00BC1947">
            <w:pPr>
              <w:rPr>
                <w:color w:val="000000" w:themeColor="text1"/>
              </w:rPr>
            </w:pPr>
            <w:r w:rsidRPr="007212EC">
              <w:rPr>
                <w:rFonts w:asciiTheme="majorHAnsi" w:hAnsiTheme="majorHAnsi"/>
                <w:noProof/>
                <w:color w:val="000000" w:themeColor="text1"/>
                <w:sz w:val="36"/>
                <w:szCs w:val="36"/>
              </w:rPr>
              <w:drawing>
                <wp:inline distT="0" distB="0" distL="0" distR="0" wp14:anchorId="055A0663" wp14:editId="69B3A77B">
                  <wp:extent cx="5257800" cy="3067050"/>
                  <wp:effectExtent l="0" t="0" r="0" b="0"/>
                  <wp:docPr id="4" name="Picture 4" descr="Busy zebra crossing i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sy zebra crossing in city"/>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5258443" cy="3067425"/>
                          </a:xfrm>
                          <a:prstGeom prst="rect">
                            <a:avLst/>
                          </a:prstGeom>
                          <a:ln>
                            <a:noFill/>
                          </a:ln>
                          <a:extLst>
                            <a:ext uri="{53640926-AAD7-44D8-BBD7-CCE9431645EC}">
                              <a14:shadowObscured xmlns:a14="http://schemas.microsoft.com/office/drawing/2010/main"/>
                            </a:ext>
                          </a:extLst>
                        </pic:spPr>
                      </pic:pic>
                    </a:graphicData>
                  </a:graphic>
                </wp:inline>
              </w:drawing>
            </w:r>
          </w:p>
        </w:tc>
        <w:tc>
          <w:tcPr>
            <w:tcW w:w="4378" w:type="dxa"/>
            <w:gridSpan w:val="2"/>
            <w:vMerge w:val="restart"/>
            <w:tcBorders>
              <w:left w:val="single" w:sz="4" w:space="0" w:color="auto"/>
            </w:tcBorders>
            <w:tcMar>
              <w:top w:w="0" w:type="dxa"/>
              <w:left w:w="216" w:type="dxa"/>
              <w:right w:w="115" w:type="dxa"/>
            </w:tcMar>
          </w:tcPr>
          <w:p w14:paraId="5129BC5E" w14:textId="77777777" w:rsidR="008C0AD6" w:rsidRPr="00F7629D" w:rsidRDefault="00AC0BE2" w:rsidP="008C0AD6">
            <w:pPr>
              <w:pStyle w:val="SmallAuthorName"/>
            </w:pPr>
            <w:sdt>
              <w:sdtPr>
                <w:id w:val="1019363309"/>
                <w:placeholder>
                  <w:docPart w:val="885D7A79B54646649DE7F883D7E2D956"/>
                </w:placeholder>
                <w:showingPlcHdr/>
                <w15:appearance w15:val="hidden"/>
              </w:sdtPr>
              <w:sdtEndPr/>
              <w:sdtContent>
                <w:r w:rsidR="008C0AD6" w:rsidRPr="00F7629D">
                  <w:t>Mirjam Nilsson</w:t>
                </w:r>
              </w:sdtContent>
            </w:sdt>
            <w:r w:rsidR="008C0AD6" w:rsidRPr="00F7629D">
              <w:t xml:space="preserve"> </w:t>
            </w:r>
          </w:p>
          <w:p w14:paraId="492C5144" w14:textId="77777777" w:rsidR="005F2B1B" w:rsidRPr="005F2B1B" w:rsidRDefault="005F2B1B" w:rsidP="00D67E44">
            <w:pPr>
              <w:pStyle w:val="NoSpacing"/>
            </w:pPr>
          </w:p>
          <w:p w14:paraId="443685DB" w14:textId="77777777" w:rsidR="00AA5FE5" w:rsidRPr="009D5E5F" w:rsidRDefault="00AC0BE2" w:rsidP="009D5E5F">
            <w:pPr>
              <w:pStyle w:val="SmallArticleTitle"/>
              <w:rPr>
                <w:rFonts w:asciiTheme="minorHAnsi" w:hAnsiTheme="minorHAnsi"/>
                <w:color w:val="000000" w:themeColor="text1"/>
                <w:sz w:val="24"/>
              </w:rPr>
            </w:pPr>
            <w:sdt>
              <w:sdtPr>
                <w:rPr>
                  <w:color w:val="000000" w:themeColor="text1"/>
                </w:rPr>
                <w:id w:val="54973609"/>
                <w:placeholder>
                  <w:docPart w:val="BB907AB250E14DFD9C5873ACC1B9D2CB"/>
                </w:placeholder>
                <w:showingPlcHdr/>
                <w15:appearance w15:val="hidden"/>
              </w:sdtPr>
              <w:sdtEndPr/>
              <w:sdtContent>
                <w:r w:rsidR="009D5E5F" w:rsidRPr="009D5E5F">
                  <w:t>The scoop of the day</w:t>
                </w:r>
              </w:sdtContent>
            </w:sdt>
            <w:r w:rsidR="009D5E5F">
              <w:rPr>
                <w:color w:val="000000" w:themeColor="text1"/>
              </w:rPr>
              <w:t xml:space="preserve"> </w:t>
            </w:r>
          </w:p>
          <w:p w14:paraId="7AB9E877" w14:textId="77777777" w:rsidR="00BC1947" w:rsidRDefault="00AC0BE2" w:rsidP="009D5E5F">
            <w:pPr>
              <w:pStyle w:val="SmallArticleSubtitle"/>
            </w:pPr>
            <w:sdt>
              <w:sdtPr>
                <w:id w:val="1915975450"/>
                <w:placeholder>
                  <w:docPart w:val="A02EC1C076FE452E994D61666BD2F5EA"/>
                </w:placeholder>
                <w:showingPlcHdr/>
                <w15:appearance w15:val="hidden"/>
              </w:sdtPr>
              <w:sdtEndPr/>
              <w:sdtContent>
                <w:r w:rsidR="009D5E5F" w:rsidRPr="009D5E5F">
                  <w:t>The latest updates</w:t>
                </w:r>
              </w:sdtContent>
            </w:sdt>
          </w:p>
          <w:p w14:paraId="49180921" w14:textId="77777777" w:rsidR="008C0AD6" w:rsidRDefault="008C0AD6" w:rsidP="008C0AD6">
            <w:pPr>
              <w:pStyle w:val="NoSpacing"/>
            </w:pPr>
          </w:p>
          <w:sdt>
            <w:sdtPr>
              <w:rPr>
                <w:rFonts w:ascii="Georgia Pro" w:hAnsi="Georgia Pro"/>
                <w:color w:val="000000" w:themeColor="text1"/>
                <w:szCs w:val="24"/>
              </w:rPr>
              <w:id w:val="576337372"/>
              <w:placeholder>
                <w:docPart w:val="31F61D30864B42BC826C3C4961877BFF"/>
              </w:placeholder>
              <w:showingPlcHdr/>
              <w15:appearance w15:val="hidden"/>
            </w:sdtPr>
            <w:sdtEndPr/>
            <w:sdtContent>
              <w:p w14:paraId="3A23000B" w14:textId="77777777" w:rsidR="008C0AD6" w:rsidRPr="008C0AD6" w:rsidRDefault="008C0AD6" w:rsidP="008C0AD6">
                <w:r w:rsidRPr="008C0AD6">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6BC583A7" w14:textId="77777777" w:rsidR="008C0AD6" w:rsidRPr="008C0AD6" w:rsidRDefault="008C0AD6" w:rsidP="008C0AD6">
                <w:r w:rsidRPr="008C0AD6">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14:paraId="13589FD2" w14:textId="77777777" w:rsidR="00B35BC7" w:rsidRPr="008C0AD6" w:rsidRDefault="008C0AD6" w:rsidP="008C0AD6">
                <w:pPr>
                  <w:rPr>
                    <w:rFonts w:ascii="Georgia Pro" w:hAnsi="Georgia Pro"/>
                    <w:color w:val="000000" w:themeColor="text1"/>
                  </w:rPr>
                </w:pPr>
                <w:r w:rsidRPr="008C0AD6">
                  <w:t xml:space="preserve">When you work on a table, click where you want to add a row or a column, and then click the plus sign.  </w:t>
                </w:r>
              </w:p>
            </w:sdtContent>
          </w:sdt>
          <w:p w14:paraId="49F80265" w14:textId="77777777" w:rsidR="00CC37A7" w:rsidRPr="007212EC" w:rsidRDefault="00CF34CD" w:rsidP="00CC37A7">
            <w:pPr>
              <w:rPr>
                <w:color w:val="000000" w:themeColor="text1"/>
              </w:rPr>
            </w:pPr>
            <w:r w:rsidRPr="007212EC">
              <w:rPr>
                <w:noProof/>
                <w:color w:val="000000" w:themeColor="text1"/>
              </w:rPr>
              <w:drawing>
                <wp:inline distT="0" distB="0" distL="0" distR="0" wp14:anchorId="2C2CF745" wp14:editId="5416E6E2">
                  <wp:extent cx="2600325" cy="1514743"/>
                  <wp:effectExtent l="0" t="0" r="0" b="9525"/>
                  <wp:docPr id="16" name="Picture 16" descr="Active woman running under an urba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tive woman running under an urban structure"/>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00954" cy="1515110"/>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RPr="007212EC" w14:paraId="27EB8364"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2" w:type="dxa"/>
            <w:gridSpan w:val="6"/>
            <w:tcBorders>
              <w:right w:val="single" w:sz="4" w:space="0" w:color="auto"/>
            </w:tcBorders>
            <w:vAlign w:val="center"/>
          </w:tcPr>
          <w:p w14:paraId="4912181E" w14:textId="77777777" w:rsidR="00F31919" w:rsidRPr="007C10B3" w:rsidRDefault="00AC0BE2" w:rsidP="007C10B3">
            <w:pPr>
              <w:pStyle w:val="PhotoCaption"/>
            </w:pPr>
            <w:sdt>
              <w:sdtPr>
                <w:id w:val="197898404"/>
                <w:placeholder>
                  <w:docPart w:val="608B80358E8E40799EF698EFFDD7E3AF"/>
                </w:placeholder>
                <w:showingPlcHdr/>
                <w15:appearance w15:val="hidden"/>
              </w:sdtPr>
              <w:sdtEndPr/>
              <w:sdtContent>
                <w:r w:rsidR="007C10B3" w:rsidRPr="007C10B3">
                  <w:t>Picture Caption: To make your document look professionally produced, Word provides header, footer, cover page, and text box designs that complement each other.</w:t>
                </w:r>
              </w:sdtContent>
            </w:sdt>
            <w:r w:rsidR="007C10B3">
              <w:t xml:space="preserve"> </w:t>
            </w:r>
          </w:p>
        </w:tc>
        <w:tc>
          <w:tcPr>
            <w:tcW w:w="4378" w:type="dxa"/>
            <w:gridSpan w:val="2"/>
            <w:vMerge/>
            <w:tcMar>
              <w:top w:w="0" w:type="dxa"/>
              <w:left w:w="216" w:type="dxa"/>
              <w:right w:w="115" w:type="dxa"/>
            </w:tcMar>
          </w:tcPr>
          <w:p w14:paraId="56341A8D" w14:textId="77777777" w:rsidR="00F31919" w:rsidRPr="007212EC" w:rsidRDefault="00F31919" w:rsidP="00AA5FE5">
            <w:pPr>
              <w:pStyle w:val="SmallAuthorName"/>
              <w:rPr>
                <w:color w:val="000000" w:themeColor="text1"/>
              </w:rPr>
            </w:pPr>
          </w:p>
        </w:tc>
      </w:tr>
      <w:tr w:rsidR="007212EC" w:rsidRPr="007212EC" w14:paraId="09E55CD7"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582" w:type="dxa"/>
            <w:gridSpan w:val="6"/>
            <w:tcBorders>
              <w:right w:val="single" w:sz="4" w:space="0" w:color="auto"/>
            </w:tcBorders>
            <w:shd w:val="clear" w:color="auto" w:fill="auto"/>
            <w:tcMar>
              <w:top w:w="288" w:type="dxa"/>
              <w:left w:w="115" w:type="dxa"/>
              <w:right w:w="115" w:type="dxa"/>
            </w:tcMar>
          </w:tcPr>
          <w:p w14:paraId="111C69F3" w14:textId="77777777" w:rsidR="007C10B3" w:rsidRPr="00F7629D" w:rsidRDefault="00AC0BE2" w:rsidP="007C10B3">
            <w:pPr>
              <w:pStyle w:val="LargeAuthorName"/>
            </w:pPr>
            <w:sdt>
              <w:sdtPr>
                <w:id w:val="-1384172790"/>
                <w:placeholder>
                  <w:docPart w:val="F8C0BA28F4264422A3FF1506DD33E86A"/>
                </w:placeholder>
                <w:showingPlcHdr/>
                <w15:appearance w15:val="hidden"/>
              </w:sdtPr>
              <w:sdtEndPr/>
              <w:sdtContent>
                <w:r w:rsidR="007C10B3" w:rsidRPr="00F7629D">
                  <w:t>Mirjam Nilsson</w:t>
                </w:r>
              </w:sdtContent>
            </w:sdt>
            <w:r w:rsidR="007C10B3" w:rsidRPr="00F7629D">
              <w:t xml:space="preserve"> </w:t>
            </w:r>
          </w:p>
          <w:p w14:paraId="0A1941DC" w14:textId="77777777" w:rsidR="007C10B3" w:rsidRPr="005F2B1B" w:rsidRDefault="007C10B3" w:rsidP="007C10B3">
            <w:pPr>
              <w:pStyle w:val="SmallAuthorName"/>
              <w:spacing w:line="276" w:lineRule="auto"/>
              <w:rPr>
                <w:color w:val="000000" w:themeColor="text1"/>
                <w:sz w:val="12"/>
                <w:szCs w:val="12"/>
              </w:rPr>
            </w:pPr>
          </w:p>
          <w:p w14:paraId="06003957" w14:textId="77777777" w:rsidR="007C10B3" w:rsidRPr="00F7629D" w:rsidRDefault="00AC0BE2" w:rsidP="007C10B3">
            <w:pPr>
              <w:pStyle w:val="LargeArticleTitle"/>
            </w:pPr>
            <w:sdt>
              <w:sdtPr>
                <w:id w:val="1409800845"/>
                <w:placeholder>
                  <w:docPart w:val="7C24703FD5794B248AA7912F3619C434"/>
                </w:placeholder>
                <w:showingPlcHdr/>
                <w15:appearance w15:val="hidden"/>
              </w:sdtPr>
              <w:sdtEndPr/>
              <w:sdtContent>
                <w:r w:rsidR="007C10B3" w:rsidRPr="00C07E8F">
                  <w:t>The latest breaking news</w:t>
                </w:r>
              </w:sdtContent>
            </w:sdt>
            <w:r w:rsidR="007C10B3" w:rsidRPr="00F7629D">
              <w:t xml:space="preserve"> </w:t>
            </w:r>
          </w:p>
          <w:p w14:paraId="51A47CB8" w14:textId="77777777" w:rsidR="00A7758D" w:rsidRPr="007C10B3" w:rsidRDefault="00AC0BE2" w:rsidP="007C10B3">
            <w:pPr>
              <w:pStyle w:val="LargeArticleSubtitle"/>
            </w:pPr>
            <w:sdt>
              <w:sdtPr>
                <w:id w:val="-884175889"/>
                <w:placeholder>
                  <w:docPart w:val="A16FE363DB544CE390FE4B358F65CFC2"/>
                </w:placeholder>
                <w:showingPlcHdr/>
                <w15:appearance w15:val="hidden"/>
              </w:sdtPr>
              <w:sdtEndPr/>
              <w:sdtContent>
                <w:r w:rsidR="007C10B3" w:rsidRPr="007C10B3">
                  <w:t>The latest updates to get you through the day</w:t>
                </w:r>
              </w:sdtContent>
            </w:sdt>
            <w:r w:rsidR="007C10B3" w:rsidRPr="007C10B3">
              <w:t xml:space="preserve"> </w:t>
            </w:r>
          </w:p>
        </w:tc>
        <w:tc>
          <w:tcPr>
            <w:tcW w:w="4378" w:type="dxa"/>
            <w:gridSpan w:val="2"/>
            <w:vMerge/>
          </w:tcPr>
          <w:p w14:paraId="2E518EF0" w14:textId="77777777" w:rsidR="00A7758D" w:rsidRPr="007212EC" w:rsidRDefault="00A7758D" w:rsidP="00A7758D">
            <w:pPr>
              <w:rPr>
                <w:color w:val="000000" w:themeColor="text1"/>
              </w:rPr>
            </w:pPr>
          </w:p>
        </w:tc>
      </w:tr>
      <w:tr w:rsidR="00AF6DF5" w:rsidRPr="007212EC" w14:paraId="36B8EC70"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2"/>
        </w:trPr>
        <w:sdt>
          <w:sdtPr>
            <w:id w:val="671526111"/>
            <w:placeholder>
              <w:docPart w:val="12512B3A99A34B5ABBE46465DCB168F3"/>
            </w:placeholder>
            <w:showingPlcHdr/>
            <w15:appearance w15:val="hidden"/>
          </w:sdtPr>
          <w:sdtEndPr/>
          <w:sdtContent>
            <w:tc>
              <w:tcPr>
                <w:tcW w:w="4292" w:type="dxa"/>
                <w:gridSpan w:val="2"/>
                <w:vMerge w:val="restart"/>
                <w:shd w:val="clear" w:color="auto" w:fill="auto"/>
                <w:tcMar>
                  <w:top w:w="288" w:type="dxa"/>
                  <w:left w:w="115" w:type="dxa"/>
                  <w:right w:w="216" w:type="dxa"/>
                </w:tcMar>
              </w:tcPr>
              <w:p w14:paraId="3F275ACE" w14:textId="77777777" w:rsidR="00A46549" w:rsidRPr="00A46549" w:rsidRDefault="00A46549" w:rsidP="00A46549">
                <w:r w:rsidRPr="00A46549">
                  <w:t xml:space="preserve">Save time in Word with new buttons that show up where you need them. To change the way a picture fits in your document, click it and a button for layout options appears next to it. </w:t>
                </w:r>
              </w:p>
              <w:p w14:paraId="63D35B3D" w14:textId="77777777" w:rsidR="00A46549" w:rsidRPr="00A46549" w:rsidRDefault="00A46549" w:rsidP="00A46549">
                <w:r w:rsidRPr="00A46549">
                  <w:t xml:space="preserve">When you work on a table, click where you want to add a row or a column, and then click the plus sign.  </w:t>
                </w:r>
              </w:p>
              <w:p w14:paraId="3E601B29" w14:textId="77777777" w:rsidR="00331FF6" w:rsidRPr="00A46549" w:rsidRDefault="00A46549" w:rsidP="00A46549">
                <w:r w:rsidRPr="00A46549">
                  <w:t>Video provides a powerful way to help you prove your point. When you click</w:t>
                </w:r>
              </w:p>
            </w:tc>
          </w:sdtContent>
        </w:sdt>
        <w:sdt>
          <w:sdtPr>
            <w:id w:val="955678381"/>
            <w:placeholder>
              <w:docPart w:val="8678CA57DCF648A99B9FDA3C6A3D0012"/>
            </w:placeholder>
            <w:showingPlcHdr/>
            <w15:appearance w15:val="hidden"/>
          </w:sdtPr>
          <w:sdtEndPr/>
          <w:sdtContent>
            <w:tc>
              <w:tcPr>
                <w:tcW w:w="4290" w:type="dxa"/>
                <w:gridSpan w:val="4"/>
                <w:vMerge w:val="restart"/>
                <w:tcBorders>
                  <w:right w:val="single" w:sz="4" w:space="0" w:color="auto"/>
                </w:tcBorders>
                <w:shd w:val="clear" w:color="auto" w:fill="auto"/>
                <w:tcMar>
                  <w:top w:w="288" w:type="dxa"/>
                  <w:left w:w="216" w:type="dxa"/>
                  <w:right w:w="115" w:type="dxa"/>
                </w:tcMar>
              </w:tcPr>
              <w:p w14:paraId="07FED23C" w14:textId="77777777" w:rsidR="00A46549" w:rsidRPr="00A46549" w:rsidRDefault="00A46549" w:rsidP="00A46549">
                <w:r w:rsidRPr="00A46549">
                  <w:t xml:space="preserve">Online Video, you can paste in the embed code for the video you want to add. You can also type a keyword to search online for the video that best fits your document. </w:t>
                </w:r>
              </w:p>
              <w:p w14:paraId="55D3EF35" w14:textId="77777777" w:rsidR="00331FF6" w:rsidRPr="00A46549" w:rsidRDefault="00A46549" w:rsidP="00A46549">
                <w:r w:rsidRPr="00A46549">
                  <w:t>Themes and styles also help keep your document coordinated. When you click Design and choose a new Theme, the pictures, charts, and SmartArt graphics change to match your new theme.</w:t>
                </w:r>
              </w:p>
            </w:tc>
          </w:sdtContent>
        </w:sdt>
        <w:tc>
          <w:tcPr>
            <w:tcW w:w="4378" w:type="dxa"/>
            <w:gridSpan w:val="2"/>
            <w:vMerge/>
          </w:tcPr>
          <w:p w14:paraId="3E8CB2EC" w14:textId="77777777" w:rsidR="00AF6DF5" w:rsidRPr="007212EC" w:rsidRDefault="00AF6DF5" w:rsidP="00A7758D">
            <w:pPr>
              <w:rPr>
                <w:color w:val="000000" w:themeColor="text1"/>
              </w:rPr>
            </w:pPr>
          </w:p>
        </w:tc>
      </w:tr>
      <w:tr w:rsidR="00AF6DF5" w:rsidRPr="007212EC" w14:paraId="35065908"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7"/>
        </w:trPr>
        <w:tc>
          <w:tcPr>
            <w:tcW w:w="4292" w:type="dxa"/>
            <w:gridSpan w:val="2"/>
            <w:vMerge/>
            <w:tcMar>
              <w:left w:w="115" w:type="dxa"/>
              <w:right w:w="216" w:type="dxa"/>
            </w:tcMar>
          </w:tcPr>
          <w:p w14:paraId="6F536352" w14:textId="77777777" w:rsidR="00AF6DF5" w:rsidRPr="007212EC" w:rsidRDefault="00AF6DF5" w:rsidP="00B767C0">
            <w:pPr>
              <w:pStyle w:val="BodyCopy"/>
              <w:rPr>
                <w:color w:val="000000" w:themeColor="text1"/>
              </w:rPr>
            </w:pPr>
          </w:p>
        </w:tc>
        <w:tc>
          <w:tcPr>
            <w:tcW w:w="4290" w:type="dxa"/>
            <w:gridSpan w:val="4"/>
            <w:vMerge/>
            <w:tcMar>
              <w:left w:w="216" w:type="dxa"/>
              <w:right w:w="115" w:type="dxa"/>
            </w:tcMar>
          </w:tcPr>
          <w:p w14:paraId="6D162A6F" w14:textId="77777777" w:rsidR="00AF6DF5" w:rsidRPr="007212EC" w:rsidRDefault="00AF6DF5" w:rsidP="00B767C0">
            <w:pPr>
              <w:pStyle w:val="BodyCopy"/>
              <w:rPr>
                <w:color w:val="000000" w:themeColor="text1"/>
              </w:rPr>
            </w:pPr>
          </w:p>
        </w:tc>
        <w:tc>
          <w:tcPr>
            <w:tcW w:w="4378" w:type="dxa"/>
            <w:gridSpan w:val="2"/>
            <w:tcBorders>
              <w:left w:val="single" w:sz="4" w:space="0" w:color="auto"/>
            </w:tcBorders>
            <w:tcMar>
              <w:left w:w="216" w:type="dxa"/>
              <w:right w:w="115" w:type="dxa"/>
            </w:tcMar>
            <w:vAlign w:val="center"/>
          </w:tcPr>
          <w:p w14:paraId="0666E907" w14:textId="77777777" w:rsidR="00AF6DF5" w:rsidRPr="008C0AD6" w:rsidRDefault="00AC0BE2" w:rsidP="008C0AD6">
            <w:pPr>
              <w:pStyle w:val="PhotoCaption"/>
            </w:pPr>
            <w:sdt>
              <w:sdtPr>
                <w:id w:val="385612290"/>
                <w:placeholder>
                  <w:docPart w:val="7300025CA9A2449AB767D4F12AAFD371"/>
                </w:placeholder>
                <w:showingPlcHdr/>
                <w15:appearance w15:val="hidden"/>
              </w:sdtPr>
              <w:sdtEndPr/>
              <w:sdtContent>
                <w:r w:rsidR="008C0AD6" w:rsidRPr="008C0AD6">
                  <w:t>Picture Caption: To make your document look professionally produced, Word provides header, footer, cover page, and text box designs that complement each other.</w:t>
                </w:r>
              </w:sdtContent>
            </w:sdt>
            <w:r w:rsidR="008C0AD6">
              <w:t xml:space="preserve"> </w:t>
            </w:r>
          </w:p>
        </w:tc>
      </w:tr>
      <w:tr w:rsidR="0010319C" w:rsidRPr="007212EC" w14:paraId="73CB2FBD" w14:textId="77777777" w:rsidTr="00D67E44">
        <w:trPr>
          <w:trHeight w:val="269"/>
        </w:trPr>
        <w:tc>
          <w:tcPr>
            <w:tcW w:w="5899" w:type="dxa"/>
            <w:gridSpan w:val="4"/>
            <w:tcBorders>
              <w:top w:val="nil"/>
              <w:left w:val="nil"/>
              <w:bottom w:val="nil"/>
              <w:right w:val="nil"/>
            </w:tcBorders>
          </w:tcPr>
          <w:p w14:paraId="4F92572E" w14:textId="77777777" w:rsidR="0010319C" w:rsidRPr="007212EC" w:rsidRDefault="0010319C" w:rsidP="0010319C">
            <w:pPr>
              <w:pStyle w:val="NoSpacing"/>
            </w:pPr>
          </w:p>
        </w:tc>
        <w:tc>
          <w:tcPr>
            <w:tcW w:w="1164" w:type="dxa"/>
            <w:vMerge w:val="restart"/>
            <w:tcBorders>
              <w:top w:val="nil"/>
              <w:left w:val="nil"/>
              <w:bottom w:val="nil"/>
              <w:right w:val="nil"/>
            </w:tcBorders>
            <w:vAlign w:val="center"/>
          </w:tcPr>
          <w:p w14:paraId="3C27604B" w14:textId="77777777"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2</w:t>
            </w:r>
            <w:r w:rsidRPr="0010319C">
              <w:fldChar w:fldCharType="end"/>
            </w:r>
          </w:p>
        </w:tc>
        <w:tc>
          <w:tcPr>
            <w:tcW w:w="5897" w:type="dxa"/>
            <w:gridSpan w:val="3"/>
            <w:tcBorders>
              <w:top w:val="nil"/>
              <w:left w:val="nil"/>
              <w:bottom w:val="thinThickSmallGap" w:sz="24" w:space="0" w:color="auto"/>
              <w:right w:val="nil"/>
            </w:tcBorders>
          </w:tcPr>
          <w:p w14:paraId="4DA5FC41" w14:textId="77777777" w:rsidR="0010319C" w:rsidRPr="007212EC" w:rsidRDefault="0010319C" w:rsidP="0010319C">
            <w:pPr>
              <w:pStyle w:val="NoSpacing"/>
            </w:pPr>
          </w:p>
        </w:tc>
      </w:tr>
      <w:tr w:rsidR="002E400F" w:rsidRPr="007212EC" w14:paraId="0886B8B4" w14:textId="77777777" w:rsidTr="00D67E44">
        <w:trPr>
          <w:trHeight w:val="269"/>
        </w:trPr>
        <w:tc>
          <w:tcPr>
            <w:tcW w:w="5899" w:type="dxa"/>
            <w:gridSpan w:val="4"/>
            <w:tcBorders>
              <w:top w:val="thinThickSmallGap" w:sz="24" w:space="0" w:color="auto"/>
              <w:left w:val="nil"/>
              <w:bottom w:val="nil"/>
              <w:right w:val="nil"/>
            </w:tcBorders>
          </w:tcPr>
          <w:p w14:paraId="54F3559A" w14:textId="77777777" w:rsidR="002E400F" w:rsidRPr="007212EC" w:rsidRDefault="002E400F" w:rsidP="00CE1F2C">
            <w:pPr>
              <w:pStyle w:val="NoSpacing"/>
            </w:pPr>
          </w:p>
        </w:tc>
        <w:tc>
          <w:tcPr>
            <w:tcW w:w="1164" w:type="dxa"/>
            <w:vMerge/>
            <w:tcBorders>
              <w:left w:val="nil"/>
              <w:bottom w:val="nil"/>
              <w:right w:val="nil"/>
            </w:tcBorders>
            <w:vAlign w:val="center"/>
          </w:tcPr>
          <w:p w14:paraId="1627DD2C" w14:textId="77777777" w:rsidR="002E400F" w:rsidRPr="007212EC" w:rsidRDefault="002E400F" w:rsidP="00CE1F2C">
            <w:pPr>
              <w:pStyle w:val="NoSpacing"/>
            </w:pPr>
          </w:p>
        </w:tc>
        <w:tc>
          <w:tcPr>
            <w:tcW w:w="5897" w:type="dxa"/>
            <w:gridSpan w:val="3"/>
            <w:tcBorders>
              <w:top w:val="thinThickSmallGap" w:sz="24" w:space="0" w:color="auto"/>
              <w:left w:val="nil"/>
              <w:bottom w:val="nil"/>
              <w:right w:val="nil"/>
            </w:tcBorders>
          </w:tcPr>
          <w:p w14:paraId="125CADDD" w14:textId="77777777" w:rsidR="002E400F" w:rsidRPr="007212EC" w:rsidRDefault="002E400F" w:rsidP="00CE1F2C">
            <w:pPr>
              <w:pStyle w:val="NoSpacing"/>
            </w:pPr>
          </w:p>
        </w:tc>
      </w:tr>
    </w:tbl>
    <w:p w14:paraId="33687475" w14:textId="77777777" w:rsidR="007C06B7" w:rsidRDefault="007C06B7"/>
    <w:p w14:paraId="494886A4" w14:textId="77777777" w:rsidR="00E034A1" w:rsidRDefault="00E034A1">
      <w:pPr>
        <w:sectPr w:rsidR="00E034A1" w:rsidSect="00C11F17">
          <w:pgSz w:w="15840" w:h="24480" w:code="3"/>
          <w:pgMar w:top="1440" w:right="1440" w:bottom="0" w:left="1440" w:header="720" w:footer="432" w:gutter="0"/>
          <w:cols w:space="720"/>
          <w:titlePg/>
          <w:docGrid w:linePitch="360"/>
        </w:sectPr>
      </w:pPr>
    </w:p>
    <w:tbl>
      <w:tblPr>
        <w:tblStyle w:val="TableGrid"/>
        <w:tblW w:w="5003" w:type="pct"/>
        <w:tblLayout w:type="fixed"/>
        <w:tblLook w:val="04A0" w:firstRow="1" w:lastRow="0" w:firstColumn="1" w:lastColumn="0" w:noHBand="0" w:noVBand="1"/>
      </w:tblPr>
      <w:tblGrid>
        <w:gridCol w:w="3240"/>
        <w:gridCol w:w="1080"/>
        <w:gridCol w:w="1620"/>
        <w:gridCol w:w="542"/>
        <w:gridCol w:w="538"/>
        <w:gridCol w:w="1623"/>
        <w:gridCol w:w="1077"/>
        <w:gridCol w:w="3240"/>
        <w:gridCol w:w="8"/>
      </w:tblGrid>
      <w:tr w:rsidR="002768F0" w:rsidRPr="007212EC" w14:paraId="741DA1E3" w14:textId="77777777" w:rsidTr="002768F0">
        <w:trPr>
          <w:gridAfter w:val="1"/>
          <w:wAfter w:w="8" w:type="dxa"/>
          <w:trHeight w:val="864"/>
        </w:trPr>
        <w:tc>
          <w:tcPr>
            <w:tcW w:w="3240" w:type="dxa"/>
            <w:tcBorders>
              <w:top w:val="nil"/>
              <w:left w:val="nil"/>
              <w:bottom w:val="nil"/>
              <w:right w:val="nil"/>
            </w:tcBorders>
            <w:vAlign w:val="center"/>
          </w:tcPr>
          <w:p w14:paraId="7E622F1F" w14:textId="77777777" w:rsidR="002768F0" w:rsidRPr="007212EC" w:rsidRDefault="00AC0BE2" w:rsidP="00D00973">
            <w:pPr>
              <w:pStyle w:val="MastheadCopy"/>
            </w:pPr>
            <w:sdt>
              <w:sdtPr>
                <w:id w:val="112485809"/>
                <w:placeholder>
                  <w:docPart w:val="33498CE9FAE7496B85D08A848ABA1F63"/>
                </w:placeholder>
                <w:showingPlcHdr/>
                <w15:appearance w15:val="hidden"/>
              </w:sdtPr>
              <w:sdtEndPr/>
              <w:sdtContent>
                <w:r w:rsidR="002768F0" w:rsidRPr="00F7629D">
                  <w:t xml:space="preserve">Tuesday, Sep 20, </w:t>
                </w:r>
                <w:r w:rsidR="002768F0">
                  <w:t>Y</w:t>
                </w:r>
                <w:r w:rsidR="002768F0" w:rsidRPr="00F7629D">
                  <w:t>YYY</w:t>
                </w:r>
              </w:sdtContent>
            </w:sdt>
          </w:p>
        </w:tc>
        <w:tc>
          <w:tcPr>
            <w:tcW w:w="6480" w:type="dxa"/>
            <w:gridSpan w:val="6"/>
            <w:tcBorders>
              <w:top w:val="nil"/>
              <w:left w:val="nil"/>
              <w:bottom w:val="nil"/>
              <w:right w:val="nil"/>
            </w:tcBorders>
            <w:vAlign w:val="center"/>
          </w:tcPr>
          <w:p w14:paraId="17B6A788" w14:textId="77777777" w:rsidR="002768F0" w:rsidRPr="00CE1F2C" w:rsidRDefault="00AC0BE2" w:rsidP="00D00973">
            <w:pPr>
              <w:pStyle w:val="Header"/>
            </w:pPr>
            <w:sdt>
              <w:sdtPr>
                <w:id w:val="-1622527682"/>
                <w:placeholder>
                  <w:docPart w:val="CE7152252BC64C68971AFF5398885DEE"/>
                </w:placeholder>
                <w:showingPlcHdr/>
                <w15:appearance w15:val="hidden"/>
              </w:sdtPr>
              <w:sdtEndPr/>
              <w:sdtContent>
                <w:r w:rsidR="002768F0" w:rsidRPr="00F7629D">
                  <w:t>NEWS TODAY</w:t>
                </w:r>
              </w:sdtContent>
            </w:sdt>
          </w:p>
        </w:tc>
        <w:tc>
          <w:tcPr>
            <w:tcW w:w="3240" w:type="dxa"/>
            <w:tcBorders>
              <w:top w:val="nil"/>
              <w:left w:val="nil"/>
              <w:bottom w:val="nil"/>
              <w:right w:val="nil"/>
            </w:tcBorders>
            <w:vAlign w:val="center"/>
          </w:tcPr>
          <w:p w14:paraId="5545DC34" w14:textId="77777777" w:rsidR="002768F0" w:rsidRPr="00800A0F" w:rsidRDefault="00AC0BE2" w:rsidP="00D00973">
            <w:pPr>
              <w:pStyle w:val="MastheadCopy"/>
            </w:pPr>
            <w:sdt>
              <w:sdtPr>
                <w:id w:val="1973706707"/>
                <w:placeholder>
                  <w:docPart w:val="CEFDF2B2AF55457F930A0B257A485737"/>
                </w:placeholder>
                <w:showingPlcHdr/>
                <w15:appearance w15:val="hidden"/>
              </w:sdtPr>
              <w:sdtEndPr/>
              <w:sdtContent>
                <w:r w:rsidR="002768F0" w:rsidRPr="00800A0F">
                  <w:t>Issue #10</w:t>
                </w:r>
              </w:sdtContent>
            </w:sdt>
          </w:p>
        </w:tc>
      </w:tr>
      <w:tr w:rsidR="00DD7F4A" w14:paraId="1C66F7BD" w14:textId="77777777" w:rsidTr="002768F0">
        <w:trPr>
          <w:trHeight w:val="19"/>
        </w:trPr>
        <w:tc>
          <w:tcPr>
            <w:tcW w:w="12968" w:type="dxa"/>
            <w:gridSpan w:val="9"/>
            <w:tcBorders>
              <w:top w:val="thickThinMediumGap" w:sz="24" w:space="0" w:color="auto"/>
              <w:left w:val="nil"/>
              <w:bottom w:val="nil"/>
              <w:right w:val="nil"/>
            </w:tcBorders>
          </w:tcPr>
          <w:p w14:paraId="2FD869FE" w14:textId="77777777" w:rsidR="00DD7F4A" w:rsidRPr="007212EC" w:rsidRDefault="00DD7F4A" w:rsidP="00E034A1">
            <w:pPr>
              <w:pStyle w:val="NoSpacing"/>
            </w:pPr>
          </w:p>
        </w:tc>
      </w:tr>
      <w:tr w:rsidR="00F31919" w14:paraId="4A1DB987" w14:textId="77777777" w:rsidTr="00FE03A7">
        <w:trPr>
          <w:trHeight w:val="3564"/>
        </w:trPr>
        <w:tc>
          <w:tcPr>
            <w:tcW w:w="4320" w:type="dxa"/>
            <w:gridSpan w:val="2"/>
            <w:tcBorders>
              <w:top w:val="nil"/>
              <w:left w:val="nil"/>
              <w:bottom w:val="nil"/>
              <w:right w:val="nil"/>
            </w:tcBorders>
          </w:tcPr>
          <w:p w14:paraId="353AC58F" w14:textId="77777777" w:rsidR="001D517B" w:rsidRPr="00F7629D" w:rsidRDefault="00AC0BE2" w:rsidP="001D517B">
            <w:pPr>
              <w:pStyle w:val="SmallAuthorName"/>
            </w:pPr>
            <w:sdt>
              <w:sdtPr>
                <w:id w:val="-1541193074"/>
                <w:placeholder>
                  <w:docPart w:val="A868BED3D556451E86890DB229684993"/>
                </w:placeholder>
                <w:showingPlcHdr/>
                <w15:appearance w15:val="hidden"/>
              </w:sdtPr>
              <w:sdtEndPr/>
              <w:sdtContent>
                <w:r w:rsidR="001D517B" w:rsidRPr="00F7629D">
                  <w:t>Mirjam Nilsson</w:t>
                </w:r>
              </w:sdtContent>
            </w:sdt>
            <w:r w:rsidR="001D517B" w:rsidRPr="00F7629D">
              <w:t xml:space="preserve"> </w:t>
            </w:r>
          </w:p>
          <w:p w14:paraId="2AB9C5C2"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041553238"/>
              <w:placeholder>
                <w:docPart w:val="1A7F3415A3B442AC8B018A2B450FBFE9"/>
              </w:placeholder>
              <w:showingPlcHdr/>
              <w15:appearance w15:val="hidden"/>
            </w:sdtPr>
            <w:sdtEndPr/>
            <w:sdtContent>
              <w:p w14:paraId="33E46FE8" w14:textId="77777777" w:rsidR="009D5E5F" w:rsidRDefault="009D5E5F" w:rsidP="009D5E5F">
                <w:pPr>
                  <w:pStyle w:val="SmallArticleTitle"/>
                  <w:rPr>
                    <w:rFonts w:asciiTheme="minorHAnsi" w:hAnsiTheme="minorHAnsi"/>
                    <w:color w:val="000000" w:themeColor="text1"/>
                    <w:sz w:val="24"/>
                  </w:rPr>
                </w:pPr>
                <w:r w:rsidRPr="009D5E5F">
                  <w:t>The scoop of the day</w:t>
                </w:r>
              </w:p>
            </w:sdtContent>
          </w:sdt>
          <w:p w14:paraId="5DA5D53F" w14:textId="77777777" w:rsidR="009D5E5F" w:rsidRPr="007212EC" w:rsidRDefault="00AC0BE2" w:rsidP="009D5E5F">
            <w:pPr>
              <w:pStyle w:val="SmallArticleSubtitle"/>
              <w:rPr>
                <w:rFonts w:ascii="Georgia Pro" w:hAnsi="Georgia Pro"/>
                <w:color w:val="000000" w:themeColor="text1"/>
                <w:sz w:val="24"/>
                <w:szCs w:val="24"/>
              </w:rPr>
            </w:pPr>
            <w:sdt>
              <w:sdtPr>
                <w:id w:val="-2119440934"/>
                <w:placeholder>
                  <w:docPart w:val="57227840F7264A28AB57B435169ADA14"/>
                </w:placeholder>
                <w:showingPlcHdr/>
                <w15:appearance w15:val="hidden"/>
              </w:sdtPr>
              <w:sdtEndPr/>
              <w:sdtContent>
                <w:r w:rsidR="009D5E5F" w:rsidRPr="009D5E5F">
                  <w:t>The latest updates</w:t>
                </w:r>
              </w:sdtContent>
            </w:sdt>
          </w:p>
          <w:p w14:paraId="3DF2B40B" w14:textId="77777777" w:rsidR="00F31919" w:rsidRPr="007212EC" w:rsidRDefault="00F31919" w:rsidP="007212EC">
            <w:pPr>
              <w:rPr>
                <w:color w:val="000000" w:themeColor="text1"/>
              </w:rPr>
            </w:pPr>
            <w:r w:rsidRPr="007212EC">
              <w:rPr>
                <w:noProof/>
                <w:color w:val="000000" w:themeColor="text1"/>
              </w:rPr>
              <w:drawing>
                <wp:inline distT="0" distB="0" distL="0" distR="0" wp14:anchorId="0DA45D9F" wp14:editId="75A8575A">
                  <wp:extent cx="2596896" cy="1508760"/>
                  <wp:effectExtent l="0" t="0" r="0" b="0"/>
                  <wp:docPr id="10" name="Picture 10" descr="Modern building against a clear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dern building against a clear sky"/>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96896" cy="1508760"/>
                          </a:xfrm>
                          <a:prstGeom prst="rect">
                            <a:avLst/>
                          </a:prstGeom>
                          <a:ln>
                            <a:noFill/>
                          </a:ln>
                          <a:extLst>
                            <a:ext uri="{53640926-AAD7-44D8-BBD7-CCE9431645EC}">
                              <a14:shadowObscured xmlns:a14="http://schemas.microsoft.com/office/drawing/2010/main"/>
                            </a:ext>
                          </a:extLst>
                        </pic:spPr>
                      </pic:pic>
                    </a:graphicData>
                  </a:graphic>
                </wp:inline>
              </w:drawing>
            </w:r>
          </w:p>
        </w:tc>
        <w:sdt>
          <w:sdtPr>
            <w:id w:val="-1226837878"/>
            <w:placeholder>
              <w:docPart w:val="CF5A3247AC99459CA0937BF1C5E549A8"/>
            </w:placeholder>
            <w:showingPlcHdr/>
            <w15:appearance w15:val="hidden"/>
          </w:sdtPr>
          <w:sdtEndPr/>
          <w:sdtContent>
            <w:tc>
              <w:tcPr>
                <w:tcW w:w="4323" w:type="dxa"/>
                <w:gridSpan w:val="4"/>
                <w:vMerge w:val="restart"/>
                <w:tcBorders>
                  <w:top w:val="nil"/>
                  <w:left w:val="nil"/>
                  <w:bottom w:val="nil"/>
                  <w:right w:val="single" w:sz="4" w:space="0" w:color="auto"/>
                </w:tcBorders>
                <w:tcMar>
                  <w:left w:w="115" w:type="dxa"/>
                  <w:right w:w="216" w:type="dxa"/>
                </w:tcMar>
              </w:tcPr>
              <w:p w14:paraId="22F1E1E4" w14:textId="77777777" w:rsidR="001D517B" w:rsidRPr="001D517B" w:rsidRDefault="001D517B" w:rsidP="001D517B">
                <w:r w:rsidRPr="001D517B">
                  <w:t xml:space="preserve">To change the way a picture fits in your document, click it and a button for layout options appears next to it. </w:t>
                </w:r>
              </w:p>
              <w:p w14:paraId="34739DC7" w14:textId="77777777" w:rsidR="001D517B" w:rsidRPr="001D517B" w:rsidRDefault="001D517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5278ACBD" w14:textId="77777777" w:rsidR="001D517B" w:rsidRPr="001D517B" w:rsidRDefault="001D517B" w:rsidP="001D517B">
                <w:r w:rsidRPr="001D517B">
                  <w:t xml:space="preserve">Save time in Word with new buttons that show up where you need them. To change the way a picture fits in your document, click it and a button for layout options appears next to it. </w:t>
                </w:r>
              </w:p>
              <w:p w14:paraId="7A87B981" w14:textId="77777777" w:rsidR="001D517B" w:rsidRPr="001D517B" w:rsidRDefault="001D517B"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14:paraId="43E48AD1" w14:textId="77777777" w:rsidR="00F31919" w:rsidRPr="001D517B" w:rsidRDefault="001D517B" w:rsidP="001D517B">
                <w:r w:rsidRPr="001D517B">
                  <w:t>To change the way a picture fits in your document, click it and a button for layout options appears next to it.</w:t>
                </w:r>
              </w:p>
            </w:tc>
          </w:sdtContent>
        </w:sdt>
        <w:tc>
          <w:tcPr>
            <w:tcW w:w="4325" w:type="dxa"/>
            <w:gridSpan w:val="3"/>
            <w:vMerge w:val="restart"/>
            <w:tcBorders>
              <w:top w:val="nil"/>
              <w:left w:val="single" w:sz="4" w:space="0" w:color="auto"/>
              <w:bottom w:val="nil"/>
              <w:right w:val="nil"/>
            </w:tcBorders>
            <w:tcMar>
              <w:left w:w="216" w:type="dxa"/>
              <w:right w:w="115" w:type="dxa"/>
            </w:tcMar>
          </w:tcPr>
          <w:p w14:paraId="31AE3EA1" w14:textId="77777777" w:rsidR="001D517B" w:rsidRPr="00F7629D" w:rsidRDefault="00AC0BE2" w:rsidP="001D517B">
            <w:pPr>
              <w:pStyle w:val="SmallAuthorName"/>
            </w:pPr>
            <w:sdt>
              <w:sdtPr>
                <w:id w:val="-459189461"/>
                <w:placeholder>
                  <w:docPart w:val="7333F997DFA94CEEAF80DCC46D3C54FF"/>
                </w:placeholder>
                <w:showingPlcHdr/>
                <w15:appearance w15:val="hidden"/>
              </w:sdtPr>
              <w:sdtEndPr/>
              <w:sdtContent>
                <w:r w:rsidR="001D517B" w:rsidRPr="00F7629D">
                  <w:t>Mirjam Nilsson</w:t>
                </w:r>
              </w:sdtContent>
            </w:sdt>
            <w:r w:rsidR="001D517B" w:rsidRPr="00F7629D">
              <w:t xml:space="preserve"> </w:t>
            </w:r>
          </w:p>
          <w:p w14:paraId="04A58401"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948885578"/>
              <w:placeholder>
                <w:docPart w:val="A0BB6DCB3F744130ACFF733037A21C7F"/>
              </w:placeholder>
              <w:showingPlcHdr/>
              <w15:appearance w15:val="hidden"/>
            </w:sdtPr>
            <w:sdtEndPr/>
            <w:sdtContent>
              <w:p w14:paraId="5CC5C1D9" w14:textId="77777777" w:rsidR="009D5E5F" w:rsidRDefault="009D5E5F" w:rsidP="009D5E5F">
                <w:pPr>
                  <w:pStyle w:val="SmallArticleTitle"/>
                  <w:rPr>
                    <w:rFonts w:asciiTheme="minorHAnsi" w:hAnsiTheme="minorHAnsi"/>
                    <w:color w:val="000000" w:themeColor="text1"/>
                    <w:sz w:val="24"/>
                  </w:rPr>
                </w:pPr>
                <w:r w:rsidRPr="009D5E5F">
                  <w:t>The scoop of the day</w:t>
                </w:r>
              </w:p>
            </w:sdtContent>
          </w:sdt>
          <w:p w14:paraId="29AA9779" w14:textId="77777777" w:rsidR="009D5E5F" w:rsidRDefault="00AC0BE2" w:rsidP="009D5E5F">
            <w:pPr>
              <w:pStyle w:val="SmallArticleSubtitle"/>
            </w:pPr>
            <w:sdt>
              <w:sdtPr>
                <w:id w:val="-974994715"/>
                <w:placeholder>
                  <w:docPart w:val="B03F8FF1FC1C462D8F87D3881CB92923"/>
                </w:placeholder>
                <w:showingPlcHdr/>
                <w15:appearance w15:val="hidden"/>
              </w:sdtPr>
              <w:sdtEndPr/>
              <w:sdtContent>
                <w:r w:rsidR="009D5E5F" w:rsidRPr="009D5E5F">
                  <w:t>The latest updates</w:t>
                </w:r>
              </w:sdtContent>
            </w:sdt>
          </w:p>
          <w:p w14:paraId="1081B72E" w14:textId="77777777" w:rsidR="00E034A1" w:rsidRPr="00D67E44" w:rsidRDefault="00E034A1" w:rsidP="00D67E44">
            <w:pPr>
              <w:pStyle w:val="NoSpacing"/>
            </w:pPr>
          </w:p>
          <w:sdt>
            <w:sdtPr>
              <w:rPr>
                <w:color w:val="000000" w:themeColor="text1"/>
              </w:rPr>
              <w:id w:val="-331615867"/>
              <w:placeholder>
                <w:docPart w:val="ED70FDF301A245F3A4B4CC1EC5911A99"/>
              </w:placeholder>
              <w:showingPlcHdr/>
              <w15:appearance w15:val="hidden"/>
            </w:sdtPr>
            <w:sdtEndPr/>
            <w:sdtContent>
              <w:p w14:paraId="5B5D185B" w14:textId="77777777" w:rsidR="001D517B" w:rsidRPr="001D517B" w:rsidRDefault="001D517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1D7C4130" w14:textId="77777777" w:rsidR="001D517B" w:rsidRPr="001D517B" w:rsidRDefault="001D517B" w:rsidP="001D517B">
                <w:r w:rsidRPr="001D517B">
                  <w:t>To change the way a picture fits in your document, click it and a button for layout options appears next to it.</w:t>
                </w:r>
              </w:p>
            </w:sdtContent>
          </w:sdt>
          <w:p w14:paraId="42DD9804" w14:textId="77777777" w:rsidR="00F31919" w:rsidRPr="007212EC" w:rsidRDefault="001D517B" w:rsidP="00E034A1">
            <w:pPr>
              <w:pStyle w:val="BodyCopy"/>
              <w:rPr>
                <w:color w:val="000000" w:themeColor="text1"/>
              </w:rPr>
            </w:pPr>
            <w:r w:rsidRPr="007212EC">
              <w:rPr>
                <w:noProof/>
                <w:color w:val="000000" w:themeColor="text1"/>
              </w:rPr>
              <w:drawing>
                <wp:inline distT="0" distB="0" distL="0" distR="0" wp14:anchorId="562C198C" wp14:editId="74DCE174">
                  <wp:extent cx="2616200" cy="1660525"/>
                  <wp:effectExtent l="0" t="0" r="0" b="0"/>
                  <wp:docPr id="13" name="Picture 13" descr="Urban skyline in with distant view of empire sta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rban skyline in with distant view of empire state building"/>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16200" cy="1660525"/>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14:paraId="14BB0BE9" w14:textId="77777777" w:rsidTr="00FE03A7">
        <w:trPr>
          <w:trHeight w:val="1097"/>
        </w:trPr>
        <w:tc>
          <w:tcPr>
            <w:tcW w:w="4320" w:type="dxa"/>
            <w:gridSpan w:val="2"/>
            <w:tcBorders>
              <w:top w:val="nil"/>
              <w:left w:val="nil"/>
              <w:bottom w:val="nil"/>
              <w:right w:val="nil"/>
            </w:tcBorders>
            <w:vAlign w:val="center"/>
          </w:tcPr>
          <w:p w14:paraId="71635558" w14:textId="77777777" w:rsidR="00F31919" w:rsidRPr="001D517B" w:rsidRDefault="00AC0BE2" w:rsidP="001D517B">
            <w:pPr>
              <w:pStyle w:val="PhotoCaption"/>
            </w:pPr>
            <w:sdt>
              <w:sdtPr>
                <w:id w:val="260879072"/>
                <w:placeholder>
                  <w:docPart w:val="840B14008B5F4FE196F533A6D62595AA"/>
                </w:placeholder>
                <w:showingPlcHdr/>
                <w15:appearance w15:val="hidden"/>
              </w:sdtPr>
              <w:sdtEndPr/>
              <w:sdtContent>
                <w:r w:rsidR="001D517B" w:rsidRPr="001D517B">
                  <w:rPr>
                    <w:rStyle w:val="PlaceholderText"/>
                    <w:color w:val="auto"/>
                  </w:rPr>
                  <w:t>Picture Caption: To make your document look professionally produced, Word provides header, footer, cover page, and text box designs that complement each other.</w:t>
                </w:r>
              </w:sdtContent>
            </w:sdt>
            <w:r w:rsidR="001D517B" w:rsidRPr="001D517B">
              <w:t xml:space="preserve"> </w:t>
            </w:r>
          </w:p>
        </w:tc>
        <w:tc>
          <w:tcPr>
            <w:tcW w:w="4323" w:type="dxa"/>
            <w:gridSpan w:val="4"/>
            <w:vMerge/>
            <w:tcBorders>
              <w:top w:val="nil"/>
              <w:left w:val="nil"/>
              <w:bottom w:val="nil"/>
            </w:tcBorders>
            <w:tcMar>
              <w:left w:w="115" w:type="dxa"/>
              <w:right w:w="216" w:type="dxa"/>
            </w:tcMar>
          </w:tcPr>
          <w:p w14:paraId="0ACE00FD"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1C08B2AB" w14:textId="77777777" w:rsidR="00F31919" w:rsidRPr="007212EC" w:rsidRDefault="00F31919" w:rsidP="00AA5FE5">
            <w:pPr>
              <w:pStyle w:val="SmallAuthorName"/>
              <w:rPr>
                <w:color w:val="000000" w:themeColor="text1"/>
              </w:rPr>
            </w:pPr>
          </w:p>
        </w:tc>
      </w:tr>
      <w:tr w:rsidR="00F31919" w14:paraId="1BFF02EF" w14:textId="77777777" w:rsidTr="00FE03A7">
        <w:trPr>
          <w:trHeight w:val="2205"/>
        </w:trPr>
        <w:sdt>
          <w:sdtPr>
            <w:id w:val="-310100205"/>
            <w:placeholder>
              <w:docPart w:val="100263FC74F94EB79D6FD12BDC848897"/>
            </w:placeholder>
            <w:showingPlcHdr/>
            <w15:appearance w15:val="hidden"/>
          </w:sdtPr>
          <w:sdtEndPr/>
          <w:sdtContent>
            <w:tc>
              <w:tcPr>
                <w:tcW w:w="4320" w:type="dxa"/>
                <w:gridSpan w:val="2"/>
                <w:vMerge w:val="restart"/>
                <w:tcBorders>
                  <w:top w:val="nil"/>
                  <w:left w:val="nil"/>
                  <w:bottom w:val="nil"/>
                  <w:right w:val="nil"/>
                </w:tcBorders>
                <w:tcMar>
                  <w:top w:w="216" w:type="dxa"/>
                  <w:left w:w="115" w:type="dxa"/>
                  <w:right w:w="115" w:type="dxa"/>
                </w:tcMar>
              </w:tcPr>
              <w:p w14:paraId="66C4AF8D" w14:textId="77777777" w:rsidR="001D517B" w:rsidRPr="001D517B" w:rsidRDefault="001D517B" w:rsidP="001D517B">
                <w:r w:rsidRPr="001D517B">
                  <w:t xml:space="preserve">To make your document look professionally produced, Word provides header, footer, cover page, and text box designs that complement each other. For example, you can add a matching cover page, header, and sidebar. </w:t>
                </w:r>
              </w:p>
              <w:p w14:paraId="228FA01F" w14:textId="77777777" w:rsidR="00F31919" w:rsidRPr="001D517B" w:rsidRDefault="001D517B" w:rsidP="001D517B">
                <w:r w:rsidRPr="001D517B">
                  <w:t>Click Insert and then choose the elements you want from the different galleries. Save time in Word with new buttons that show up where you need them.</w:t>
                </w:r>
              </w:p>
            </w:tc>
          </w:sdtContent>
        </w:sdt>
        <w:tc>
          <w:tcPr>
            <w:tcW w:w="4323" w:type="dxa"/>
            <w:gridSpan w:val="4"/>
            <w:vMerge/>
            <w:tcBorders>
              <w:top w:val="nil"/>
              <w:left w:val="nil"/>
              <w:bottom w:val="nil"/>
            </w:tcBorders>
            <w:tcMar>
              <w:left w:w="115" w:type="dxa"/>
              <w:right w:w="216" w:type="dxa"/>
            </w:tcMar>
          </w:tcPr>
          <w:p w14:paraId="7AFE8E50"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12A69717" w14:textId="77777777" w:rsidR="00F31919" w:rsidRPr="007212EC" w:rsidRDefault="00F31919" w:rsidP="00AA5FE5">
            <w:pPr>
              <w:pStyle w:val="SmallAuthorName"/>
              <w:rPr>
                <w:color w:val="000000" w:themeColor="text1"/>
              </w:rPr>
            </w:pPr>
          </w:p>
        </w:tc>
      </w:tr>
      <w:tr w:rsidR="00F31919" w14:paraId="4B913DED" w14:textId="77777777" w:rsidTr="00FE03A7">
        <w:trPr>
          <w:trHeight w:val="20"/>
        </w:trPr>
        <w:tc>
          <w:tcPr>
            <w:tcW w:w="4320" w:type="dxa"/>
            <w:gridSpan w:val="2"/>
            <w:vMerge/>
            <w:tcBorders>
              <w:top w:val="nil"/>
              <w:left w:val="nil"/>
              <w:bottom w:val="nil"/>
              <w:right w:val="nil"/>
            </w:tcBorders>
            <w:tcMar>
              <w:top w:w="216" w:type="dxa"/>
              <w:left w:w="115" w:type="dxa"/>
              <w:right w:w="115" w:type="dxa"/>
            </w:tcMar>
          </w:tcPr>
          <w:p w14:paraId="2120396F" w14:textId="77777777" w:rsidR="00F31919" w:rsidRPr="007212EC" w:rsidRDefault="00F31919" w:rsidP="007212EC">
            <w:pPr>
              <w:pStyle w:val="BodyCopy"/>
              <w:rPr>
                <w:color w:val="000000" w:themeColor="text1"/>
              </w:rPr>
            </w:pPr>
          </w:p>
        </w:tc>
        <w:tc>
          <w:tcPr>
            <w:tcW w:w="4323" w:type="dxa"/>
            <w:gridSpan w:val="4"/>
            <w:vMerge/>
            <w:tcBorders>
              <w:top w:val="nil"/>
              <w:left w:val="nil"/>
              <w:bottom w:val="nil"/>
            </w:tcBorders>
            <w:tcMar>
              <w:left w:w="115" w:type="dxa"/>
              <w:right w:w="216" w:type="dxa"/>
            </w:tcMar>
          </w:tcPr>
          <w:p w14:paraId="6C480A0C" w14:textId="77777777" w:rsidR="00F31919" w:rsidRPr="007212EC" w:rsidRDefault="00F31919" w:rsidP="00B767C0">
            <w:pPr>
              <w:pStyle w:val="BodyCopy"/>
              <w:rPr>
                <w:color w:val="000000" w:themeColor="text1"/>
              </w:rPr>
            </w:pPr>
          </w:p>
        </w:tc>
        <w:tc>
          <w:tcPr>
            <w:tcW w:w="4325" w:type="dxa"/>
            <w:gridSpan w:val="3"/>
            <w:tcBorders>
              <w:top w:val="nil"/>
              <w:left w:val="single" w:sz="4" w:space="0" w:color="auto"/>
              <w:bottom w:val="nil"/>
              <w:right w:val="nil"/>
            </w:tcBorders>
            <w:tcMar>
              <w:left w:w="216" w:type="dxa"/>
              <w:right w:w="115" w:type="dxa"/>
            </w:tcMar>
          </w:tcPr>
          <w:p w14:paraId="22B66D71" w14:textId="77777777" w:rsidR="00F31919" w:rsidRPr="00E034A1" w:rsidRDefault="00AC0BE2" w:rsidP="00E034A1">
            <w:pPr>
              <w:pStyle w:val="PhotoCaption"/>
            </w:pPr>
            <w:sdt>
              <w:sdtPr>
                <w:id w:val="-851650272"/>
                <w:placeholder>
                  <w:docPart w:val="580EB1212B7B486FB728056C1EECCAE2"/>
                </w:placeholder>
                <w:showingPlcHdr/>
                <w15:appearance w15:val="hidden"/>
              </w:sdtPr>
              <w:sdtEndPr/>
              <w:sdtContent>
                <w:r w:rsidR="00E034A1" w:rsidRPr="00E034A1">
                  <w:rPr>
                    <w:rStyle w:val="PlaceholderText"/>
                    <w:color w:val="auto"/>
                  </w:rPr>
                  <w:t>Picture Caption: To make your document look professionally produced, Word provides header, footer, cover page, and text box designs that complement each other.</w:t>
                </w:r>
              </w:sdtContent>
            </w:sdt>
            <w:r w:rsidR="00E034A1" w:rsidRPr="00E034A1">
              <w:t xml:space="preserve"> </w:t>
            </w:r>
          </w:p>
        </w:tc>
      </w:tr>
      <w:tr w:rsidR="00DD7F4A" w14:paraId="3955315F" w14:textId="77777777" w:rsidTr="00FE03A7">
        <w:trPr>
          <w:trHeight w:val="19"/>
        </w:trPr>
        <w:tc>
          <w:tcPr>
            <w:tcW w:w="12968" w:type="dxa"/>
            <w:gridSpan w:val="9"/>
            <w:tcBorders>
              <w:top w:val="nil"/>
              <w:left w:val="nil"/>
              <w:bottom w:val="thickThinMediumGap" w:sz="24" w:space="0" w:color="auto"/>
              <w:right w:val="nil"/>
            </w:tcBorders>
          </w:tcPr>
          <w:p w14:paraId="1E017794" w14:textId="77777777" w:rsidR="00DD7F4A" w:rsidRDefault="00DD7F4A" w:rsidP="00E034A1">
            <w:pPr>
              <w:pStyle w:val="NoSpacing"/>
            </w:pPr>
          </w:p>
        </w:tc>
      </w:tr>
      <w:tr w:rsidR="005A1800" w14:paraId="715424B8" w14:textId="77777777" w:rsidTr="002768F0">
        <w:trPr>
          <w:trHeight w:val="5145"/>
        </w:trPr>
        <w:tc>
          <w:tcPr>
            <w:tcW w:w="12968" w:type="dxa"/>
            <w:gridSpan w:val="9"/>
            <w:tcBorders>
              <w:top w:val="thickThinMediumGap" w:sz="24" w:space="0" w:color="auto"/>
              <w:left w:val="nil"/>
              <w:bottom w:val="nil"/>
              <w:right w:val="nil"/>
            </w:tcBorders>
            <w:tcMar>
              <w:top w:w="288" w:type="dxa"/>
              <w:left w:w="115" w:type="dxa"/>
              <w:right w:w="115" w:type="dxa"/>
            </w:tcMar>
          </w:tcPr>
          <w:p w14:paraId="1453E3BA" w14:textId="77777777" w:rsidR="005A1800" w:rsidRDefault="005A1800" w:rsidP="00E034A1">
            <w:pPr>
              <w:pStyle w:val="NoSpacing"/>
            </w:pPr>
            <w:r>
              <w:rPr>
                <w:noProof/>
              </w:rPr>
              <w:drawing>
                <wp:inline distT="0" distB="0" distL="0" distR="0" wp14:anchorId="58C217ED" wp14:editId="291CB172">
                  <wp:extent cx="8033385" cy="3352800"/>
                  <wp:effectExtent l="0" t="0" r="5715" b="0"/>
                  <wp:docPr id="9" name="Picture 9" descr="Underground pedestrian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derground pedestrian walkway"/>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8033657" cy="3352914"/>
                          </a:xfrm>
                          <a:prstGeom prst="rect">
                            <a:avLst/>
                          </a:prstGeom>
                          <a:ln>
                            <a:noFill/>
                          </a:ln>
                          <a:extLst>
                            <a:ext uri="{53640926-AAD7-44D8-BBD7-CCE9431645EC}">
                              <a14:shadowObscured xmlns:a14="http://schemas.microsoft.com/office/drawing/2010/main"/>
                            </a:ext>
                          </a:extLst>
                        </pic:spPr>
                      </pic:pic>
                    </a:graphicData>
                  </a:graphic>
                </wp:inline>
              </w:drawing>
            </w:r>
          </w:p>
        </w:tc>
      </w:tr>
      <w:tr w:rsidR="00813EA3" w:rsidRPr="00E034A1" w14:paraId="711A8D85" w14:textId="77777777" w:rsidTr="002768F0">
        <w:trPr>
          <w:trHeight w:val="864"/>
        </w:trPr>
        <w:tc>
          <w:tcPr>
            <w:tcW w:w="12968" w:type="dxa"/>
            <w:gridSpan w:val="9"/>
            <w:tcBorders>
              <w:top w:val="nil"/>
              <w:left w:val="nil"/>
              <w:bottom w:val="nil"/>
              <w:right w:val="nil"/>
            </w:tcBorders>
            <w:vAlign w:val="center"/>
          </w:tcPr>
          <w:p w14:paraId="441191FE" w14:textId="77777777" w:rsidR="00813EA3" w:rsidRPr="00E034A1" w:rsidRDefault="00AC0BE2" w:rsidP="00E034A1">
            <w:pPr>
              <w:pStyle w:val="PhotoCaption"/>
            </w:pPr>
            <w:sdt>
              <w:sdtPr>
                <w:id w:val="-274022770"/>
                <w:placeholder>
                  <w:docPart w:val="C3CF0C341B974040B25EFBA22E08517D"/>
                </w:placeholder>
                <w:showingPlcHdr/>
                <w15:appearance w15:val="hidden"/>
              </w:sdtPr>
              <w:sdtEndPr/>
              <w:sdtContent>
                <w:r w:rsidR="00E034A1" w:rsidRPr="00E034A1">
                  <w:t>Picture Caption: To make your document look professionally produced, Word provides header, footer, cover page, and text box designs that complement each other.</w:t>
                </w:r>
              </w:sdtContent>
            </w:sdt>
            <w:r w:rsidR="00E034A1" w:rsidRPr="00E034A1">
              <w:t xml:space="preserve"> </w:t>
            </w:r>
          </w:p>
        </w:tc>
      </w:tr>
      <w:tr w:rsidR="00813EA3" w14:paraId="002612FB" w14:textId="77777777" w:rsidTr="002768F0">
        <w:trPr>
          <w:trHeight w:val="1480"/>
        </w:trPr>
        <w:tc>
          <w:tcPr>
            <w:tcW w:w="12968" w:type="dxa"/>
            <w:gridSpan w:val="9"/>
            <w:tcBorders>
              <w:top w:val="nil"/>
              <w:left w:val="nil"/>
              <w:bottom w:val="nil"/>
              <w:right w:val="nil"/>
            </w:tcBorders>
            <w:tcMar>
              <w:bottom w:w="144" w:type="dxa"/>
            </w:tcMar>
          </w:tcPr>
          <w:p w14:paraId="22B415C3" w14:textId="77777777" w:rsidR="001D517B" w:rsidRPr="00F7629D" w:rsidRDefault="00AC0BE2" w:rsidP="001D517B">
            <w:pPr>
              <w:pStyle w:val="LargeAuthorName"/>
            </w:pPr>
            <w:sdt>
              <w:sdtPr>
                <w:id w:val="-422568543"/>
                <w:placeholder>
                  <w:docPart w:val="860084B25F86412A8C3C76E6013B4C62"/>
                </w:placeholder>
                <w:showingPlcHdr/>
                <w15:appearance w15:val="hidden"/>
              </w:sdtPr>
              <w:sdtEndPr/>
              <w:sdtContent>
                <w:r w:rsidR="001D517B" w:rsidRPr="00F7629D">
                  <w:t>Mirjam Nilsson</w:t>
                </w:r>
              </w:sdtContent>
            </w:sdt>
            <w:r w:rsidR="001D517B" w:rsidRPr="00F7629D">
              <w:t xml:space="preserve"> </w:t>
            </w:r>
          </w:p>
          <w:p w14:paraId="71B3A9C9" w14:textId="77777777" w:rsidR="005F2B1B" w:rsidRPr="005F2B1B" w:rsidRDefault="005F2B1B" w:rsidP="00AE4980">
            <w:pPr>
              <w:pStyle w:val="SmallAuthorName"/>
              <w:spacing w:line="276" w:lineRule="auto"/>
              <w:rPr>
                <w:color w:val="000000" w:themeColor="text1"/>
                <w:sz w:val="18"/>
                <w:szCs w:val="18"/>
              </w:rPr>
            </w:pPr>
          </w:p>
          <w:p w14:paraId="14857CF5" w14:textId="77777777" w:rsidR="00B767C0" w:rsidRPr="005B7C41" w:rsidRDefault="00AC0BE2" w:rsidP="005B7C41">
            <w:pPr>
              <w:pStyle w:val="LargeArticleTitle"/>
            </w:pPr>
            <w:sdt>
              <w:sdtPr>
                <w:id w:val="2059047865"/>
                <w:placeholder>
                  <w:docPart w:val="3587273F1B0B4FD68BF28455C7CACCC3"/>
                </w:placeholder>
                <w:showingPlcHdr/>
                <w15:appearance w15:val="hidden"/>
              </w:sdtPr>
              <w:sdtEndPr/>
              <w:sdtContent>
                <w:r w:rsidR="005B7C41" w:rsidRPr="005B7C41">
                  <w:t>The latest breaking news of the day</w:t>
                </w:r>
              </w:sdtContent>
            </w:sdt>
            <w:r w:rsidR="005B7C41" w:rsidRPr="005B7C41">
              <w:t xml:space="preserve"> </w:t>
            </w:r>
          </w:p>
          <w:p w14:paraId="60177D12" w14:textId="77777777" w:rsidR="00813EA3" w:rsidRPr="005B7C41" w:rsidRDefault="00AC0BE2" w:rsidP="005B7C41">
            <w:pPr>
              <w:pStyle w:val="LargeArticleSubtitle"/>
            </w:pPr>
            <w:sdt>
              <w:sdtPr>
                <w:id w:val="-1230459100"/>
                <w:placeholder>
                  <w:docPart w:val="FD6CAB2518734CF286475501E47C86E1"/>
                </w:placeholder>
                <w:showingPlcHdr/>
                <w15:appearance w15:val="hidden"/>
              </w:sdtPr>
              <w:sdtEndPr/>
              <w:sdtContent>
                <w:r w:rsidR="005B7C41" w:rsidRPr="005B7C41">
                  <w:t>The latest updates to get you through the day</w:t>
                </w:r>
              </w:sdtContent>
            </w:sdt>
            <w:r w:rsidR="005B7C41" w:rsidRPr="005B7C41">
              <w:t xml:space="preserve"> </w:t>
            </w:r>
          </w:p>
        </w:tc>
      </w:tr>
      <w:tr w:rsidR="00813EA3" w14:paraId="343A02DC" w14:textId="77777777" w:rsidTr="002768F0">
        <w:trPr>
          <w:trHeight w:val="2781"/>
        </w:trPr>
        <w:sdt>
          <w:sdtPr>
            <w:id w:val="-2127148327"/>
            <w:placeholder>
              <w:docPart w:val="C36A45D6BD934C5E898A84EA1ECEF8BB"/>
            </w:placeholder>
            <w:showingPlcHdr/>
            <w15:appearance w15:val="hidden"/>
          </w:sdtPr>
          <w:sdtEndPr/>
          <w:sdtContent>
            <w:tc>
              <w:tcPr>
                <w:tcW w:w="6482" w:type="dxa"/>
                <w:gridSpan w:val="4"/>
                <w:tcBorders>
                  <w:top w:val="nil"/>
                  <w:left w:val="nil"/>
                  <w:bottom w:val="nil"/>
                  <w:right w:val="nil"/>
                </w:tcBorders>
                <w:tcMar>
                  <w:left w:w="115" w:type="dxa"/>
                  <w:bottom w:w="144" w:type="dxa"/>
                  <w:right w:w="216" w:type="dxa"/>
                </w:tcMar>
              </w:tcPr>
              <w:p w14:paraId="4FB2C8D3" w14:textId="77777777" w:rsidR="005B7C41" w:rsidRPr="005B7C41" w:rsidRDefault="005B7C41"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14:paraId="18CF35DA" w14:textId="77777777" w:rsidR="00794C1C" w:rsidRPr="005B7C41" w:rsidRDefault="005B7C41" w:rsidP="005B7C41">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tc>
          </w:sdtContent>
        </w:sdt>
        <w:sdt>
          <w:sdtPr>
            <w:id w:val="1531301450"/>
            <w:placeholder>
              <w:docPart w:val="6D2176A83A9046998AE8D1B5B4F39643"/>
            </w:placeholder>
            <w:showingPlcHdr/>
            <w15:appearance w15:val="hidden"/>
          </w:sdtPr>
          <w:sdtEndPr/>
          <w:sdtContent>
            <w:tc>
              <w:tcPr>
                <w:tcW w:w="6486" w:type="dxa"/>
                <w:gridSpan w:val="5"/>
                <w:tcBorders>
                  <w:top w:val="nil"/>
                  <w:left w:val="nil"/>
                  <w:bottom w:val="nil"/>
                  <w:right w:val="nil"/>
                </w:tcBorders>
                <w:tcMar>
                  <w:left w:w="216" w:type="dxa"/>
                  <w:bottom w:w="144" w:type="dxa"/>
                  <w:right w:w="115" w:type="dxa"/>
                </w:tcMar>
              </w:tcPr>
              <w:p w14:paraId="60519CF9" w14:textId="77777777" w:rsidR="005B7C41" w:rsidRPr="005B7C41" w:rsidRDefault="005B7C41" w:rsidP="005B7C41">
                <w:r w:rsidRPr="005B7C41">
                  <w:t xml:space="preserve">charts, and SmartArt graphics change to match your new theme. When you apply styles, your headings change to match the new theme. </w:t>
                </w:r>
              </w:p>
              <w:p w14:paraId="35FFDFD0" w14:textId="77777777" w:rsidR="009F4A41" w:rsidRPr="005B7C41" w:rsidRDefault="005B7C41" w:rsidP="005B7C41">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tc>
          </w:sdtContent>
        </w:sdt>
      </w:tr>
      <w:tr w:rsidR="0010319C" w:rsidRPr="00BE1E30" w14:paraId="1AF85A7C"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89"/>
        </w:trPr>
        <w:tc>
          <w:tcPr>
            <w:tcW w:w="5940" w:type="dxa"/>
            <w:gridSpan w:val="3"/>
            <w:tcBorders>
              <w:bottom w:val="thinThickSmallGap" w:sz="24" w:space="0" w:color="auto"/>
            </w:tcBorders>
            <w:tcMar>
              <w:left w:w="0" w:type="dxa"/>
              <w:bottom w:w="0" w:type="dxa"/>
              <w:right w:w="0" w:type="dxa"/>
            </w:tcMar>
          </w:tcPr>
          <w:p w14:paraId="308C72A9" w14:textId="77777777" w:rsidR="0010319C" w:rsidRPr="007212EC" w:rsidRDefault="0010319C" w:rsidP="0010319C">
            <w:pPr>
              <w:pStyle w:val="NoSpacing"/>
            </w:pPr>
          </w:p>
        </w:tc>
        <w:tc>
          <w:tcPr>
            <w:tcW w:w="1080" w:type="dxa"/>
            <w:gridSpan w:val="2"/>
            <w:vMerge w:val="restart"/>
            <w:tcMar>
              <w:left w:w="115" w:type="dxa"/>
              <w:right w:w="115" w:type="dxa"/>
            </w:tcMar>
            <w:vAlign w:val="center"/>
          </w:tcPr>
          <w:p w14:paraId="171794D7" w14:textId="77777777"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3</w:t>
            </w:r>
            <w:r w:rsidRPr="0010319C">
              <w:fldChar w:fldCharType="end"/>
            </w:r>
          </w:p>
        </w:tc>
        <w:tc>
          <w:tcPr>
            <w:tcW w:w="5940" w:type="dxa"/>
            <w:gridSpan w:val="3"/>
            <w:tcBorders>
              <w:left w:val="nil"/>
              <w:bottom w:val="thinThickSmallGap" w:sz="24" w:space="0" w:color="auto"/>
            </w:tcBorders>
            <w:tcMar>
              <w:left w:w="115" w:type="dxa"/>
              <w:right w:w="115" w:type="dxa"/>
            </w:tcMar>
          </w:tcPr>
          <w:p w14:paraId="7EB5AE9B" w14:textId="77777777" w:rsidR="0010319C" w:rsidRPr="007212EC" w:rsidRDefault="0010319C" w:rsidP="0010319C">
            <w:pPr>
              <w:pStyle w:val="NoSpacing"/>
            </w:pPr>
          </w:p>
        </w:tc>
      </w:tr>
      <w:tr w:rsidR="00F31919" w:rsidRPr="00BE1E30" w14:paraId="1AE1D85E"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81"/>
        </w:trPr>
        <w:tc>
          <w:tcPr>
            <w:tcW w:w="5940" w:type="dxa"/>
            <w:gridSpan w:val="3"/>
            <w:tcBorders>
              <w:top w:val="thinThickSmallGap" w:sz="24" w:space="0" w:color="auto"/>
            </w:tcBorders>
            <w:tcMar>
              <w:left w:w="0" w:type="dxa"/>
              <w:bottom w:w="0" w:type="dxa"/>
              <w:right w:w="0" w:type="dxa"/>
            </w:tcMar>
          </w:tcPr>
          <w:p w14:paraId="44B4095C" w14:textId="77777777" w:rsidR="007C06B7" w:rsidRPr="007212EC" w:rsidRDefault="007C06B7" w:rsidP="005B7C41">
            <w:pPr>
              <w:pStyle w:val="NoSpacing"/>
            </w:pPr>
          </w:p>
        </w:tc>
        <w:tc>
          <w:tcPr>
            <w:tcW w:w="1080" w:type="dxa"/>
            <w:gridSpan w:val="2"/>
            <w:vMerge/>
            <w:tcMar>
              <w:left w:w="115" w:type="dxa"/>
              <w:right w:w="115" w:type="dxa"/>
            </w:tcMar>
            <w:vAlign w:val="center"/>
          </w:tcPr>
          <w:p w14:paraId="49D7DEBF" w14:textId="77777777" w:rsidR="007C06B7" w:rsidRPr="007212EC" w:rsidRDefault="007C06B7" w:rsidP="005B7C41">
            <w:pPr>
              <w:pStyle w:val="NoSpacing"/>
            </w:pPr>
          </w:p>
        </w:tc>
        <w:tc>
          <w:tcPr>
            <w:tcW w:w="5940" w:type="dxa"/>
            <w:gridSpan w:val="3"/>
            <w:tcBorders>
              <w:top w:val="thinThickSmallGap" w:sz="24" w:space="0" w:color="auto"/>
              <w:left w:val="nil"/>
            </w:tcBorders>
            <w:tcMar>
              <w:left w:w="115" w:type="dxa"/>
              <w:right w:w="115" w:type="dxa"/>
            </w:tcMar>
          </w:tcPr>
          <w:p w14:paraId="7989146F" w14:textId="77777777" w:rsidR="007C06B7" w:rsidRPr="007212EC" w:rsidRDefault="007C06B7" w:rsidP="005B7C41">
            <w:pPr>
              <w:pStyle w:val="NoSpacing"/>
            </w:pPr>
          </w:p>
        </w:tc>
      </w:tr>
    </w:tbl>
    <w:p w14:paraId="6536534E" w14:textId="77777777" w:rsidR="003C55A4" w:rsidRDefault="003C55A4"/>
    <w:p w14:paraId="7026CA46" w14:textId="77777777" w:rsidR="005B7C41" w:rsidRDefault="005B7C41">
      <w:pPr>
        <w:sectPr w:rsidR="005B7C41"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2499"/>
        <w:gridCol w:w="740"/>
        <w:gridCol w:w="590"/>
        <w:gridCol w:w="2060"/>
        <w:gridCol w:w="591"/>
        <w:gridCol w:w="571"/>
        <w:gridCol w:w="1884"/>
        <w:gridCol w:w="785"/>
        <w:gridCol w:w="3186"/>
        <w:gridCol w:w="54"/>
      </w:tblGrid>
      <w:tr w:rsidR="002768F0" w:rsidRPr="007212EC" w14:paraId="50144DF1" w14:textId="77777777" w:rsidTr="005F4830">
        <w:trPr>
          <w:trHeight w:val="864"/>
        </w:trPr>
        <w:tc>
          <w:tcPr>
            <w:tcW w:w="3239" w:type="dxa"/>
            <w:gridSpan w:val="2"/>
            <w:tcBorders>
              <w:top w:val="nil"/>
              <w:left w:val="nil"/>
              <w:bottom w:val="nil"/>
              <w:right w:val="nil"/>
            </w:tcBorders>
            <w:vAlign w:val="center"/>
          </w:tcPr>
          <w:p w14:paraId="1B2AD1B3" w14:textId="77777777" w:rsidR="002768F0" w:rsidRPr="007212EC" w:rsidRDefault="00AC0BE2" w:rsidP="00D00973">
            <w:pPr>
              <w:pStyle w:val="MastheadCopy"/>
            </w:pPr>
            <w:sdt>
              <w:sdtPr>
                <w:id w:val="-1034337478"/>
                <w:placeholder>
                  <w:docPart w:val="0A1713B8EB22417A93988EF54EF25C90"/>
                </w:placeholder>
                <w:showingPlcHdr/>
                <w15:appearance w15:val="hidden"/>
              </w:sdtPr>
              <w:sdtEndPr/>
              <w:sdtContent>
                <w:r w:rsidR="002768F0" w:rsidRPr="00F7629D">
                  <w:t xml:space="preserve">Tuesday, Sep 20, </w:t>
                </w:r>
                <w:r w:rsidR="002768F0">
                  <w:t>Y</w:t>
                </w:r>
                <w:r w:rsidR="002768F0" w:rsidRPr="00F7629D">
                  <w:t>YYY</w:t>
                </w:r>
              </w:sdtContent>
            </w:sdt>
          </w:p>
        </w:tc>
        <w:tc>
          <w:tcPr>
            <w:tcW w:w="6481" w:type="dxa"/>
            <w:gridSpan w:val="6"/>
            <w:tcBorders>
              <w:top w:val="nil"/>
              <w:left w:val="nil"/>
              <w:bottom w:val="nil"/>
              <w:right w:val="nil"/>
            </w:tcBorders>
            <w:vAlign w:val="center"/>
          </w:tcPr>
          <w:p w14:paraId="54BB73A7" w14:textId="77777777" w:rsidR="002768F0" w:rsidRPr="00CE1F2C" w:rsidRDefault="00AC0BE2" w:rsidP="00D00973">
            <w:pPr>
              <w:pStyle w:val="Header"/>
            </w:pPr>
            <w:sdt>
              <w:sdtPr>
                <w:id w:val="1658338899"/>
                <w:placeholder>
                  <w:docPart w:val="382081386576446A8E0D2F0B48BA6FE0"/>
                </w:placeholder>
                <w:showingPlcHdr/>
                <w15:appearance w15:val="hidden"/>
              </w:sdtPr>
              <w:sdtEndPr/>
              <w:sdtContent>
                <w:r w:rsidR="002768F0" w:rsidRPr="00F7629D">
                  <w:t>NEWS TODAY</w:t>
                </w:r>
              </w:sdtContent>
            </w:sdt>
          </w:p>
        </w:tc>
        <w:tc>
          <w:tcPr>
            <w:tcW w:w="3240" w:type="dxa"/>
            <w:gridSpan w:val="2"/>
            <w:tcBorders>
              <w:top w:val="nil"/>
              <w:left w:val="nil"/>
              <w:bottom w:val="nil"/>
              <w:right w:val="nil"/>
            </w:tcBorders>
            <w:vAlign w:val="center"/>
          </w:tcPr>
          <w:p w14:paraId="3650AD47" w14:textId="77777777" w:rsidR="002768F0" w:rsidRPr="00800A0F" w:rsidRDefault="00AC0BE2" w:rsidP="00D00973">
            <w:pPr>
              <w:pStyle w:val="MastheadCopy"/>
            </w:pPr>
            <w:sdt>
              <w:sdtPr>
                <w:id w:val="1143317509"/>
                <w:placeholder>
                  <w:docPart w:val="3809365C1E3644A59D8B2A4A85AE4C89"/>
                </w:placeholder>
                <w:showingPlcHdr/>
                <w15:appearance w15:val="hidden"/>
              </w:sdtPr>
              <w:sdtEndPr/>
              <w:sdtContent>
                <w:r w:rsidR="002768F0" w:rsidRPr="00800A0F">
                  <w:t>Issue #10</w:t>
                </w:r>
              </w:sdtContent>
            </w:sdt>
          </w:p>
        </w:tc>
      </w:tr>
      <w:tr w:rsidR="00A36549" w14:paraId="0428A028" w14:textId="77777777" w:rsidTr="005F4830">
        <w:trPr>
          <w:gridAfter w:val="1"/>
          <w:wAfter w:w="54" w:type="dxa"/>
          <w:trHeight w:val="18"/>
        </w:trPr>
        <w:tc>
          <w:tcPr>
            <w:tcW w:w="3829" w:type="dxa"/>
            <w:gridSpan w:val="3"/>
            <w:tcBorders>
              <w:top w:val="thinThickSmallGap" w:sz="24" w:space="0" w:color="000000" w:themeColor="text1"/>
              <w:left w:val="nil"/>
              <w:bottom w:val="nil"/>
              <w:right w:val="nil"/>
            </w:tcBorders>
            <w:vAlign w:val="center"/>
          </w:tcPr>
          <w:p w14:paraId="35FEE587" w14:textId="77777777" w:rsidR="00A36549" w:rsidRPr="00A36549" w:rsidRDefault="00A36549" w:rsidP="0010319C">
            <w:pPr>
              <w:pStyle w:val="Footer"/>
            </w:pPr>
          </w:p>
        </w:tc>
        <w:tc>
          <w:tcPr>
            <w:tcW w:w="5106" w:type="dxa"/>
            <w:gridSpan w:val="4"/>
            <w:tcBorders>
              <w:top w:val="thinThickSmallGap" w:sz="24" w:space="0" w:color="000000" w:themeColor="text1"/>
              <w:left w:val="nil"/>
              <w:bottom w:val="nil"/>
              <w:right w:val="nil"/>
            </w:tcBorders>
            <w:vAlign w:val="center"/>
          </w:tcPr>
          <w:p w14:paraId="0EB830C1" w14:textId="77777777" w:rsidR="00A36549" w:rsidRPr="00A36549" w:rsidRDefault="00A36549" w:rsidP="0010319C">
            <w:pPr>
              <w:pStyle w:val="Footer"/>
            </w:pPr>
          </w:p>
        </w:tc>
        <w:tc>
          <w:tcPr>
            <w:tcW w:w="3971" w:type="dxa"/>
            <w:gridSpan w:val="2"/>
            <w:tcBorders>
              <w:top w:val="thinThickSmallGap" w:sz="24" w:space="0" w:color="000000" w:themeColor="text1"/>
              <w:left w:val="nil"/>
              <w:bottom w:val="nil"/>
              <w:right w:val="nil"/>
            </w:tcBorders>
            <w:vAlign w:val="center"/>
          </w:tcPr>
          <w:p w14:paraId="4B33253E" w14:textId="77777777" w:rsidR="00A36549" w:rsidRPr="00A36549" w:rsidRDefault="00A36549" w:rsidP="0010319C">
            <w:pPr>
              <w:pStyle w:val="Footer"/>
            </w:pPr>
          </w:p>
        </w:tc>
      </w:tr>
      <w:tr w:rsidR="001E28C1" w14:paraId="58F60C26"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87"/>
        </w:trPr>
        <w:tc>
          <w:tcPr>
            <w:tcW w:w="12960" w:type="dxa"/>
            <w:gridSpan w:val="10"/>
            <w:tcMar>
              <w:left w:w="0" w:type="dxa"/>
              <w:right w:w="0" w:type="dxa"/>
            </w:tcMar>
          </w:tcPr>
          <w:p w14:paraId="2594CFD6" w14:textId="77777777" w:rsidR="001E28C1" w:rsidRDefault="00CF5018" w:rsidP="001D7797">
            <w:pPr>
              <w:pStyle w:val="NoSpacing"/>
            </w:pPr>
            <w:r>
              <w:rPr>
                <w:noProof/>
              </w:rPr>
              <w:drawing>
                <wp:inline distT="0" distB="0" distL="0" distR="0" wp14:anchorId="4CD02DCB" wp14:editId="6979943E">
                  <wp:extent cx="8251190" cy="5591175"/>
                  <wp:effectExtent l="0" t="0" r="0" b="9525"/>
                  <wp:docPr id="8" name="Picture 8" descr="People walking in motion through modern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ople walking in motion through modern tunnel"/>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8256951" cy="5595079"/>
                          </a:xfrm>
                          <a:prstGeom prst="rect">
                            <a:avLst/>
                          </a:prstGeom>
                          <a:ln>
                            <a:noFill/>
                          </a:ln>
                          <a:extLst>
                            <a:ext uri="{53640926-AAD7-44D8-BBD7-CCE9431645EC}">
                              <a14:shadowObscured xmlns:a14="http://schemas.microsoft.com/office/drawing/2010/main"/>
                            </a:ext>
                          </a:extLst>
                        </pic:spPr>
                      </pic:pic>
                    </a:graphicData>
                  </a:graphic>
                </wp:inline>
              </w:drawing>
            </w:r>
          </w:p>
        </w:tc>
      </w:tr>
      <w:tr w:rsidR="007212EC" w:rsidRPr="00CC3396" w14:paraId="2627CFC3"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2960" w:type="dxa"/>
            <w:gridSpan w:val="10"/>
            <w:vAlign w:val="center"/>
          </w:tcPr>
          <w:p w14:paraId="723CEB9D" w14:textId="77777777" w:rsidR="00E7662D" w:rsidRPr="00CC3396" w:rsidRDefault="00AC0BE2" w:rsidP="00CC3396">
            <w:pPr>
              <w:pStyle w:val="PhotoCaption"/>
            </w:pPr>
            <w:sdt>
              <w:sdtPr>
                <w:id w:val="-1828664409"/>
                <w:placeholder>
                  <w:docPart w:val="522145331144459392A2F0EF3BA3A106"/>
                </w:placeholder>
                <w:showingPlcHdr/>
                <w15:appearance w15:val="hidden"/>
              </w:sdtPr>
              <w:sdtEndPr/>
              <w:sdtContent>
                <w:r w:rsidR="00CC3396" w:rsidRPr="00CC3396">
                  <w:rPr>
                    <w:rStyle w:val="PlaceholderText"/>
                    <w:color w:val="auto"/>
                  </w:rPr>
                  <w:t>Picture Caption: To make your document look professionally produced, Word provides header, footer, cover page, and text box designs that complement each other.</w:t>
                </w:r>
              </w:sdtContent>
            </w:sdt>
            <w:r w:rsidR="00CC3396" w:rsidRPr="00CC3396">
              <w:t xml:space="preserve"> </w:t>
            </w:r>
          </w:p>
        </w:tc>
      </w:tr>
      <w:tr w:rsidR="007212EC" w:rsidRPr="007212EC" w14:paraId="71F3CFD9"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0" w:type="dxa"/>
            <w:gridSpan w:val="10"/>
            <w:tcMar>
              <w:top w:w="288" w:type="dxa"/>
              <w:left w:w="115" w:type="dxa"/>
              <w:bottom w:w="144" w:type="dxa"/>
              <w:right w:w="115" w:type="dxa"/>
            </w:tcMar>
          </w:tcPr>
          <w:p w14:paraId="605A2AB4" w14:textId="77777777" w:rsidR="00D676B3" w:rsidRPr="00CC3396" w:rsidRDefault="00AC0BE2" w:rsidP="00CC3396">
            <w:pPr>
              <w:pStyle w:val="LargeArticleTitle"/>
            </w:pPr>
            <w:sdt>
              <w:sdtPr>
                <w:id w:val="2025209191"/>
                <w:placeholder>
                  <w:docPart w:val="1519B7270C9743F59F515BB2C55758B0"/>
                </w:placeholder>
                <w:showingPlcHdr/>
                <w15:appearance w15:val="hidden"/>
              </w:sdtPr>
              <w:sdtEndPr/>
              <w:sdtContent>
                <w:r w:rsidR="00CC3396" w:rsidRPr="00CC3396">
                  <w:t>The latest breaking news of the day</w:t>
                </w:r>
              </w:sdtContent>
            </w:sdt>
            <w:r w:rsidR="00CC3396" w:rsidRPr="00CC3396">
              <w:t xml:space="preserve"> </w:t>
            </w:r>
          </w:p>
          <w:p w14:paraId="7E252470" w14:textId="77777777" w:rsidR="00E7662D" w:rsidRPr="007212EC" w:rsidRDefault="00AC0BE2" w:rsidP="00CC3396">
            <w:pPr>
              <w:pStyle w:val="LargeArticleSubtitle"/>
              <w:rPr>
                <w:rFonts w:ascii="Georgia Pro" w:hAnsi="Georgia Pro"/>
                <w:color w:val="000000" w:themeColor="text1"/>
              </w:rPr>
            </w:pPr>
            <w:sdt>
              <w:sdtPr>
                <w:rPr>
                  <w:rFonts w:ascii="Georgia Pro" w:hAnsi="Georgia Pro"/>
                  <w:color w:val="000000" w:themeColor="text1"/>
                </w:rPr>
                <w:id w:val="-258139603"/>
                <w:placeholder>
                  <w:docPart w:val="E8BBC7120DA14744B7EE46D173FDAE56"/>
                </w:placeholder>
                <w:showingPlcHdr/>
                <w15:appearance w15:val="hidden"/>
              </w:sdtPr>
              <w:sdtEndPr/>
              <w:sdtContent>
                <w:r w:rsidR="00CC3396" w:rsidRPr="00CC3396">
                  <w:t>The latest updates to get you through the day</w:t>
                </w:r>
              </w:sdtContent>
            </w:sdt>
            <w:r w:rsidR="00CC3396">
              <w:rPr>
                <w:rFonts w:ascii="Georgia Pro" w:hAnsi="Georgia Pro"/>
                <w:color w:val="000000" w:themeColor="text1"/>
              </w:rPr>
              <w:t xml:space="preserve"> </w:t>
            </w:r>
          </w:p>
        </w:tc>
      </w:tr>
      <w:tr w:rsidR="005F4830" w:rsidRPr="007212EC" w14:paraId="4DBA91EF"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2499" w:type="dxa"/>
            <w:tcMar>
              <w:top w:w="144" w:type="dxa"/>
              <w:left w:w="115" w:type="dxa"/>
              <w:right w:w="216" w:type="dxa"/>
            </w:tcMar>
          </w:tcPr>
          <w:p w14:paraId="3179BF14" w14:textId="77777777" w:rsidR="005F4830" w:rsidRDefault="005F4830" w:rsidP="005F4830">
            <w:pPr>
              <w:pStyle w:val="NoSpacing"/>
              <w:rPr>
                <w:noProof/>
              </w:rPr>
            </w:pPr>
            <w:r w:rsidRPr="007212EC">
              <w:rPr>
                <w:noProof/>
              </w:rPr>
              <w:drawing>
                <wp:inline distT="0" distB="0" distL="0" distR="0" wp14:anchorId="78390402" wp14:editId="3E5BB9BC">
                  <wp:extent cx="1466850" cy="1221111"/>
                  <wp:effectExtent l="0" t="0" r="0" b="0"/>
                  <wp:docPr id="3" name="Picture 3" desc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rtrait"/>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1471498" cy="1224980"/>
                          </a:xfrm>
                          <a:prstGeom prst="rect">
                            <a:avLst/>
                          </a:prstGeom>
                          <a:ln>
                            <a:noFill/>
                          </a:ln>
                          <a:extLst>
                            <a:ext uri="{53640926-AAD7-44D8-BBD7-CCE9431645EC}">
                              <a14:shadowObscured xmlns:a14="http://schemas.microsoft.com/office/drawing/2010/main"/>
                            </a:ext>
                          </a:extLst>
                        </pic:spPr>
                      </pic:pic>
                    </a:graphicData>
                  </a:graphic>
                </wp:inline>
              </w:drawing>
            </w:r>
          </w:p>
          <w:p w14:paraId="26A436DD" w14:textId="77777777" w:rsidR="005F4830" w:rsidRPr="007212EC" w:rsidRDefault="00AC0BE2" w:rsidP="005F4830">
            <w:pPr>
              <w:pStyle w:val="NoSpacing"/>
              <w:rPr>
                <w:noProof/>
              </w:rPr>
            </w:pPr>
            <w:sdt>
              <w:sdtPr>
                <w:rPr>
                  <w:bCs/>
                </w:rPr>
                <w:id w:val="-2064791936"/>
                <w:placeholder>
                  <w:docPart w:val="9632E592A9D54DF4ABD8CC2F9201724F"/>
                </w:placeholder>
                <w:showingPlcHdr/>
                <w15:appearance w15:val="hidden"/>
              </w:sdtPr>
              <w:sdtEndPr/>
              <w:sdtContent>
                <w:r w:rsidR="005F4830" w:rsidRPr="001D517B">
                  <w:rPr>
                    <w:bCs/>
                  </w:rPr>
                  <w:t>Mirjam Nilsson</w:t>
                </w:r>
              </w:sdtContent>
            </w:sdt>
          </w:p>
        </w:tc>
        <w:sdt>
          <w:sdtPr>
            <w:id w:val="-870917369"/>
            <w:placeholder>
              <w:docPart w:val="16D8A73A881448B8A780ECF2C32D648E"/>
            </w:placeholder>
            <w:showingPlcHdr/>
            <w15:appearance w15:val="hidden"/>
          </w:sdtPr>
          <w:sdtEndPr/>
          <w:sdtContent>
            <w:tc>
              <w:tcPr>
                <w:tcW w:w="3981" w:type="dxa"/>
                <w:gridSpan w:val="4"/>
                <w:tcMar>
                  <w:top w:w="144" w:type="dxa"/>
                </w:tcMar>
              </w:tcPr>
              <w:p w14:paraId="04D9728A" w14:textId="77777777" w:rsidR="005F4830" w:rsidRPr="00725CB2" w:rsidRDefault="005F4830" w:rsidP="005F4830">
                <w:pPr>
                  <w:spacing w:after="0"/>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tc>
          </w:sdtContent>
        </w:sdt>
        <w:tc>
          <w:tcPr>
            <w:tcW w:w="6480" w:type="dxa"/>
            <w:gridSpan w:val="5"/>
            <w:tcBorders>
              <w:bottom w:val="single" w:sz="12" w:space="0" w:color="auto"/>
            </w:tcBorders>
            <w:tcMar>
              <w:left w:w="216" w:type="dxa"/>
              <w:bottom w:w="0" w:type="dxa"/>
              <w:right w:w="115" w:type="dxa"/>
            </w:tcMar>
          </w:tcPr>
          <w:p w14:paraId="250BB8BB" w14:textId="77777777" w:rsidR="005F4830" w:rsidRDefault="00AC0BE2" w:rsidP="005F4830">
            <w:pPr>
              <w:rPr>
                <w:color w:val="000000" w:themeColor="text1"/>
              </w:rPr>
            </w:pPr>
            <w:sdt>
              <w:sdtPr>
                <w:rPr>
                  <w:color w:val="000000" w:themeColor="text1"/>
                </w:rPr>
                <w:id w:val="-1235923497"/>
                <w:placeholder>
                  <w:docPart w:val="2EF69EBCABEE45AD8952541B4D34FDFF"/>
                </w:placeholder>
                <w:showingPlcHdr/>
                <w15:appearance w15:val="hidden"/>
              </w:sdtPr>
              <w:sdtEndPr/>
              <w:sdtContent>
                <w:r w:rsidR="005F4830" w:rsidRPr="00CC3396">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sdtContent>
            </w:sdt>
            <w:r w:rsidR="005F4830">
              <w:rPr>
                <w:color w:val="000000" w:themeColor="text1"/>
              </w:rPr>
              <w:t xml:space="preserve"> </w:t>
            </w:r>
          </w:p>
        </w:tc>
      </w:tr>
      <w:tr w:rsidR="005F4830" w:rsidRPr="007212EC" w14:paraId="3C981043"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sdt>
          <w:sdtPr>
            <w:id w:val="-740786386"/>
            <w:placeholder>
              <w:docPart w:val="0B08C49F221841B88D507EAD0D5E9F6E"/>
            </w:placeholder>
            <w:showingPlcHdr/>
            <w15:appearance w15:val="hidden"/>
          </w:sdtPr>
          <w:sdtEndPr/>
          <w:sdtContent>
            <w:tc>
              <w:tcPr>
                <w:tcW w:w="6480" w:type="dxa"/>
                <w:gridSpan w:val="5"/>
                <w:vMerge w:val="restart"/>
                <w:tcBorders>
                  <w:bottom w:val="nil"/>
                </w:tcBorders>
                <w:tcMar>
                  <w:top w:w="144" w:type="dxa"/>
                  <w:left w:w="115" w:type="dxa"/>
                  <w:right w:w="216" w:type="dxa"/>
                </w:tcMar>
              </w:tcPr>
              <w:p w14:paraId="097D59EA" w14:textId="77777777" w:rsidR="005F4830" w:rsidRPr="00CC3396" w:rsidRDefault="005F4830" w:rsidP="005F4830">
                <w:r>
                  <w:t>To make your document look</w:t>
                </w:r>
                <w:r w:rsidRPr="00CC3396">
                  <w:t xml:space="preserve"> professionally produced, Word provides header, footer, cover page, and text box designs that complement each other. For example, you can add a matching cover page, header, and sidebar. Click Insert and then choose the elements you want from the different galleries. </w:t>
                </w:r>
              </w:p>
              <w:p w14:paraId="28EF228D" w14:textId="77777777" w:rsidR="005F4830" w:rsidRPr="00CC3396" w:rsidRDefault="005F4830" w:rsidP="005F4830">
                <w:r w:rsidRPr="00CC3396">
                  <w:t xml:space="preserve">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w:t>
                </w:r>
              </w:p>
              <w:p w14:paraId="790D4C11" w14:textId="77777777" w:rsidR="005F4830" w:rsidRPr="00CC3396" w:rsidRDefault="005F4830" w:rsidP="005F4830">
                <w:r w:rsidRPr="00CC3396">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14:paraId="0E2C2802" w14:textId="77777777" w:rsidR="005F4830" w:rsidRPr="00725CB2" w:rsidRDefault="005F4830" w:rsidP="005F4830">
                <w:r w:rsidRPr="00CC3396">
                  <w:t>To make your document look professionally produced, Word provides header, footer, cover page, and text box designs that complement each other. For example, you can add a matching cover page, header, and sidebar.</w:t>
                </w:r>
              </w:p>
            </w:tc>
          </w:sdtContent>
        </w:sdt>
        <w:tc>
          <w:tcPr>
            <w:tcW w:w="6480" w:type="dxa"/>
            <w:gridSpan w:val="5"/>
            <w:tcMar>
              <w:left w:w="216" w:type="dxa"/>
              <w:bottom w:w="0" w:type="dxa"/>
              <w:right w:w="115" w:type="dxa"/>
            </w:tcMar>
            <w:vAlign w:val="center"/>
          </w:tcPr>
          <w:sdt>
            <w:sdtPr>
              <w:rPr>
                <w:color w:val="000000" w:themeColor="text1"/>
              </w:rPr>
              <w:id w:val="-205412264"/>
              <w:placeholder>
                <w:docPart w:val="F3FBB3A1ED5E4A9DAB81647AED1A4293"/>
              </w:placeholder>
              <w:showingPlcHdr/>
              <w15:appearance w15:val="hidden"/>
            </w:sdtPr>
            <w:sdtEndPr/>
            <w:sdtContent>
              <w:p w14:paraId="4F0783B5" w14:textId="77777777" w:rsidR="005F4830" w:rsidRPr="007212EC" w:rsidRDefault="005F4830" w:rsidP="005F4830">
                <w:pPr>
                  <w:pStyle w:val="PullQuote"/>
                  <w:rPr>
                    <w:color w:val="000000" w:themeColor="text1"/>
                  </w:rPr>
                </w:pPr>
                <w:r w:rsidRPr="00C90FFE">
                  <w:t>“Video provides a powerful way to help you prove your point.”</w:t>
                </w:r>
              </w:p>
            </w:sdtContent>
          </w:sdt>
          <w:p w14:paraId="6E548C52" w14:textId="77777777" w:rsidR="005F4830" w:rsidRPr="005F4830" w:rsidRDefault="005F4830" w:rsidP="005F4830">
            <w:pPr>
              <w:pStyle w:val="PullQuoteAttribution"/>
            </w:pPr>
            <w:r w:rsidRPr="005F4830">
              <w:t xml:space="preserve">- </w:t>
            </w:r>
            <w:sdt>
              <w:sdtPr>
                <w:id w:val="-809089410"/>
                <w:placeholder>
                  <w:docPart w:val="81B23096AA3F48779F7F28EBC1214A5D"/>
                </w:placeholder>
                <w:showingPlcHdr/>
                <w15:appearance w15:val="hidden"/>
              </w:sdtPr>
              <w:sdtEndPr/>
              <w:sdtContent>
                <w:r w:rsidRPr="005F4830">
                  <w:t>Mirjam Nilsson</w:t>
                </w:r>
              </w:sdtContent>
            </w:sdt>
          </w:p>
        </w:tc>
      </w:tr>
      <w:tr w:rsidR="005F4830" w:rsidRPr="007212EC" w14:paraId="5FACDC42"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8"/>
        </w:trPr>
        <w:tc>
          <w:tcPr>
            <w:tcW w:w="6480" w:type="dxa"/>
            <w:gridSpan w:val="5"/>
            <w:vMerge/>
            <w:tcMar>
              <w:left w:w="115" w:type="dxa"/>
              <w:bottom w:w="144" w:type="dxa"/>
              <w:right w:w="216" w:type="dxa"/>
            </w:tcMar>
          </w:tcPr>
          <w:p w14:paraId="30B4B887" w14:textId="77777777" w:rsidR="005F4830" w:rsidRPr="00CC3396" w:rsidRDefault="005F4830" w:rsidP="005F4830"/>
        </w:tc>
        <w:tc>
          <w:tcPr>
            <w:tcW w:w="6480" w:type="dxa"/>
            <w:gridSpan w:val="5"/>
            <w:tcBorders>
              <w:top w:val="single" w:sz="12" w:space="0" w:color="auto"/>
            </w:tcBorders>
            <w:tcMar>
              <w:top w:w="288" w:type="dxa"/>
              <w:left w:w="216" w:type="dxa"/>
              <w:right w:w="115" w:type="dxa"/>
            </w:tcMar>
          </w:tcPr>
          <w:sdt>
            <w:sdtPr>
              <w:rPr>
                <w:color w:val="000000" w:themeColor="text1"/>
              </w:rPr>
              <w:id w:val="1533534919"/>
              <w:placeholder>
                <w:docPart w:val="A8A7D413AD2A466BA7B0102F78035904"/>
              </w:placeholder>
              <w:showingPlcHdr/>
              <w15:appearance w15:val="hidden"/>
            </w:sdtPr>
            <w:sdtEndPr/>
            <w:sdtContent>
              <w:p w14:paraId="2017D2E2" w14:textId="77777777" w:rsidR="005F4830" w:rsidRPr="00CC3396" w:rsidRDefault="005F4830" w:rsidP="005F4830">
                <w:r w:rsidRPr="00CC3396">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14:paraId="4D01F8A6" w14:textId="77777777" w:rsidR="005F4830" w:rsidRDefault="005F4830" w:rsidP="005F4830">
                <w:pPr>
                  <w:rPr>
                    <w:color w:val="000000" w:themeColor="text1"/>
                  </w:rPr>
                </w:pPr>
                <w:r w:rsidRPr="00CC3396">
                  <w:t>Click Insert and then choose the elements you want from the different galleries. Themes and styles also help keep your document coordinated. When you click Design and choose a new Theme, the pictures, charts, and SmartArt graphics change to match your new theme.</w:t>
                </w:r>
              </w:p>
            </w:sdtContent>
          </w:sdt>
        </w:tc>
      </w:tr>
      <w:tr w:rsidR="005F4830" w:rsidRPr="007212EC" w14:paraId="12EA54B9"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4"/>
            <w:tcBorders>
              <w:bottom w:val="thinThickSmallGap" w:sz="24" w:space="0" w:color="auto"/>
            </w:tcBorders>
            <w:tcMar>
              <w:left w:w="0" w:type="dxa"/>
              <w:bottom w:w="0" w:type="dxa"/>
              <w:right w:w="0" w:type="dxa"/>
            </w:tcMar>
          </w:tcPr>
          <w:p w14:paraId="058AB5A8" w14:textId="77777777" w:rsidR="005F4830" w:rsidRPr="007212EC" w:rsidRDefault="005F4830" w:rsidP="005F4830">
            <w:pPr>
              <w:pStyle w:val="NoSpacing"/>
            </w:pPr>
          </w:p>
        </w:tc>
        <w:tc>
          <w:tcPr>
            <w:tcW w:w="1162" w:type="dxa"/>
            <w:gridSpan w:val="2"/>
            <w:vMerge w:val="restart"/>
            <w:tcMar>
              <w:left w:w="115" w:type="dxa"/>
              <w:right w:w="115" w:type="dxa"/>
            </w:tcMar>
            <w:vAlign w:val="center"/>
          </w:tcPr>
          <w:p w14:paraId="3567B42A" w14:textId="77777777" w:rsidR="005F4830" w:rsidRPr="007212EC" w:rsidRDefault="005F4830" w:rsidP="005F4830">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4</w:t>
            </w:r>
            <w:r w:rsidRPr="0010319C">
              <w:fldChar w:fldCharType="end"/>
            </w:r>
          </w:p>
        </w:tc>
        <w:tc>
          <w:tcPr>
            <w:tcW w:w="5909" w:type="dxa"/>
            <w:gridSpan w:val="4"/>
            <w:tcBorders>
              <w:left w:val="nil"/>
              <w:bottom w:val="thinThickSmallGap" w:sz="24" w:space="0" w:color="auto"/>
            </w:tcBorders>
            <w:tcMar>
              <w:left w:w="115" w:type="dxa"/>
              <w:right w:w="115" w:type="dxa"/>
            </w:tcMar>
          </w:tcPr>
          <w:p w14:paraId="667789B2" w14:textId="77777777" w:rsidR="005F4830" w:rsidRPr="007212EC" w:rsidRDefault="005F4830" w:rsidP="005F4830">
            <w:pPr>
              <w:pStyle w:val="NoSpacing"/>
            </w:pPr>
          </w:p>
        </w:tc>
      </w:tr>
      <w:tr w:rsidR="005F4830" w:rsidRPr="007212EC" w14:paraId="4DE4547A"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4"/>
            <w:tcBorders>
              <w:top w:val="thinThickSmallGap" w:sz="24" w:space="0" w:color="auto"/>
            </w:tcBorders>
            <w:tcMar>
              <w:left w:w="0" w:type="dxa"/>
              <w:bottom w:w="0" w:type="dxa"/>
              <w:right w:w="0" w:type="dxa"/>
            </w:tcMar>
          </w:tcPr>
          <w:p w14:paraId="42C0F5A1" w14:textId="77777777" w:rsidR="005F4830" w:rsidRPr="007212EC" w:rsidRDefault="005F4830" w:rsidP="005F4830">
            <w:pPr>
              <w:pStyle w:val="NoSpacing"/>
            </w:pPr>
          </w:p>
        </w:tc>
        <w:tc>
          <w:tcPr>
            <w:tcW w:w="1162" w:type="dxa"/>
            <w:gridSpan w:val="2"/>
            <w:vMerge/>
            <w:tcMar>
              <w:left w:w="115" w:type="dxa"/>
              <w:right w:w="115" w:type="dxa"/>
            </w:tcMar>
            <w:vAlign w:val="center"/>
          </w:tcPr>
          <w:p w14:paraId="7F9BF2B5" w14:textId="77777777" w:rsidR="005F4830" w:rsidRPr="007212EC" w:rsidRDefault="005F4830" w:rsidP="005F4830">
            <w:pPr>
              <w:pStyle w:val="NoSpacing"/>
            </w:pPr>
          </w:p>
        </w:tc>
        <w:tc>
          <w:tcPr>
            <w:tcW w:w="5909" w:type="dxa"/>
            <w:gridSpan w:val="4"/>
            <w:tcBorders>
              <w:top w:val="thinThickSmallGap" w:sz="24" w:space="0" w:color="auto"/>
              <w:left w:val="nil"/>
            </w:tcBorders>
            <w:tcMar>
              <w:left w:w="115" w:type="dxa"/>
              <w:right w:w="115" w:type="dxa"/>
            </w:tcMar>
          </w:tcPr>
          <w:p w14:paraId="1CBB0610" w14:textId="77777777" w:rsidR="005F4830" w:rsidRPr="007212EC" w:rsidRDefault="005F4830" w:rsidP="005F4830">
            <w:pPr>
              <w:pStyle w:val="NoSpacing"/>
            </w:pPr>
          </w:p>
        </w:tc>
      </w:tr>
    </w:tbl>
    <w:p w14:paraId="4B899CCB"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819B0" w14:textId="77777777" w:rsidR="00390756" w:rsidRDefault="00390756" w:rsidP="00554336">
      <w:pPr>
        <w:spacing w:after="0"/>
      </w:pPr>
      <w:r>
        <w:separator/>
      </w:r>
    </w:p>
  </w:endnote>
  <w:endnote w:type="continuationSeparator" w:id="0">
    <w:p w14:paraId="32345A78" w14:textId="77777777" w:rsidR="00390756" w:rsidRDefault="00390756"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1489F" w14:textId="77777777" w:rsidR="00390756" w:rsidRDefault="00390756" w:rsidP="00554336">
      <w:pPr>
        <w:spacing w:after="0"/>
      </w:pPr>
      <w:r>
        <w:separator/>
      </w:r>
    </w:p>
  </w:footnote>
  <w:footnote w:type="continuationSeparator" w:id="0">
    <w:p w14:paraId="1A8446AD" w14:textId="77777777" w:rsidR="00390756" w:rsidRDefault="00390756" w:rsidP="0055433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756"/>
    <w:rsid w:val="000064BF"/>
    <w:rsid w:val="000139C1"/>
    <w:rsid w:val="00015939"/>
    <w:rsid w:val="0001620C"/>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32CE5"/>
    <w:rsid w:val="00133D55"/>
    <w:rsid w:val="001432CC"/>
    <w:rsid w:val="001472EB"/>
    <w:rsid w:val="0015557C"/>
    <w:rsid w:val="00155BB5"/>
    <w:rsid w:val="001627B3"/>
    <w:rsid w:val="0017372B"/>
    <w:rsid w:val="00173FCF"/>
    <w:rsid w:val="00174B98"/>
    <w:rsid w:val="00175772"/>
    <w:rsid w:val="00196657"/>
    <w:rsid w:val="001A1751"/>
    <w:rsid w:val="001A5A0A"/>
    <w:rsid w:val="001A5C71"/>
    <w:rsid w:val="001C50D0"/>
    <w:rsid w:val="001D517B"/>
    <w:rsid w:val="001D7797"/>
    <w:rsid w:val="001E28C1"/>
    <w:rsid w:val="001F5567"/>
    <w:rsid w:val="001F62F5"/>
    <w:rsid w:val="001F657F"/>
    <w:rsid w:val="0020424D"/>
    <w:rsid w:val="002107A1"/>
    <w:rsid w:val="0021691D"/>
    <w:rsid w:val="00216B9C"/>
    <w:rsid w:val="00230183"/>
    <w:rsid w:val="00237F02"/>
    <w:rsid w:val="002526E1"/>
    <w:rsid w:val="002746CA"/>
    <w:rsid w:val="00275735"/>
    <w:rsid w:val="002768F0"/>
    <w:rsid w:val="0028351F"/>
    <w:rsid w:val="00284C66"/>
    <w:rsid w:val="00286E60"/>
    <w:rsid w:val="002942F9"/>
    <w:rsid w:val="002952C6"/>
    <w:rsid w:val="00296A3E"/>
    <w:rsid w:val="002A6AF8"/>
    <w:rsid w:val="002A76D9"/>
    <w:rsid w:val="002B1B93"/>
    <w:rsid w:val="002C46CD"/>
    <w:rsid w:val="002C4E97"/>
    <w:rsid w:val="002C712F"/>
    <w:rsid w:val="002E3C58"/>
    <w:rsid w:val="002E400F"/>
    <w:rsid w:val="002F57A0"/>
    <w:rsid w:val="00305529"/>
    <w:rsid w:val="00315FD9"/>
    <w:rsid w:val="0031609F"/>
    <w:rsid w:val="00323F8B"/>
    <w:rsid w:val="0032737D"/>
    <w:rsid w:val="00327B96"/>
    <w:rsid w:val="00327F09"/>
    <w:rsid w:val="00331FF6"/>
    <w:rsid w:val="00333A87"/>
    <w:rsid w:val="00353DCE"/>
    <w:rsid w:val="00362C30"/>
    <w:rsid w:val="00362F69"/>
    <w:rsid w:val="00387D7F"/>
    <w:rsid w:val="00390756"/>
    <w:rsid w:val="0039253D"/>
    <w:rsid w:val="003A2F2B"/>
    <w:rsid w:val="003B3B75"/>
    <w:rsid w:val="003C118D"/>
    <w:rsid w:val="003C148F"/>
    <w:rsid w:val="003C252E"/>
    <w:rsid w:val="003C4ACB"/>
    <w:rsid w:val="003C55A4"/>
    <w:rsid w:val="003E0014"/>
    <w:rsid w:val="003E07AA"/>
    <w:rsid w:val="003E759E"/>
    <w:rsid w:val="003F4C0F"/>
    <w:rsid w:val="003F544A"/>
    <w:rsid w:val="00415A82"/>
    <w:rsid w:val="0043647B"/>
    <w:rsid w:val="00440309"/>
    <w:rsid w:val="004569B8"/>
    <w:rsid w:val="00460859"/>
    <w:rsid w:val="004831AD"/>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4620F"/>
    <w:rsid w:val="00554336"/>
    <w:rsid w:val="00566C26"/>
    <w:rsid w:val="005706B7"/>
    <w:rsid w:val="00575C13"/>
    <w:rsid w:val="00590DC3"/>
    <w:rsid w:val="005956D6"/>
    <w:rsid w:val="005A1800"/>
    <w:rsid w:val="005A78B4"/>
    <w:rsid w:val="005B3643"/>
    <w:rsid w:val="005B7C41"/>
    <w:rsid w:val="005C242B"/>
    <w:rsid w:val="005C502F"/>
    <w:rsid w:val="005E1B08"/>
    <w:rsid w:val="005E2DC0"/>
    <w:rsid w:val="005F2B1B"/>
    <w:rsid w:val="005F415C"/>
    <w:rsid w:val="005F4830"/>
    <w:rsid w:val="00622D79"/>
    <w:rsid w:val="00624F21"/>
    <w:rsid w:val="00630CF2"/>
    <w:rsid w:val="006608C8"/>
    <w:rsid w:val="00664133"/>
    <w:rsid w:val="00667FF3"/>
    <w:rsid w:val="006926DA"/>
    <w:rsid w:val="00692D2D"/>
    <w:rsid w:val="006931FE"/>
    <w:rsid w:val="006B52E6"/>
    <w:rsid w:val="006C0B7A"/>
    <w:rsid w:val="006E2F9B"/>
    <w:rsid w:val="006E7170"/>
    <w:rsid w:val="006F2F91"/>
    <w:rsid w:val="0070526E"/>
    <w:rsid w:val="007123AA"/>
    <w:rsid w:val="007204C9"/>
    <w:rsid w:val="007212EC"/>
    <w:rsid w:val="00725CB2"/>
    <w:rsid w:val="00727546"/>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31999"/>
    <w:rsid w:val="00850158"/>
    <w:rsid w:val="008571EB"/>
    <w:rsid w:val="00863E1E"/>
    <w:rsid w:val="00864FBB"/>
    <w:rsid w:val="00865F74"/>
    <w:rsid w:val="008836E5"/>
    <w:rsid w:val="0089013B"/>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40DDA"/>
    <w:rsid w:val="00953B20"/>
    <w:rsid w:val="00957478"/>
    <w:rsid w:val="009768A3"/>
    <w:rsid w:val="009912BE"/>
    <w:rsid w:val="00994C68"/>
    <w:rsid w:val="009A033F"/>
    <w:rsid w:val="009A03FD"/>
    <w:rsid w:val="009A268A"/>
    <w:rsid w:val="009A2876"/>
    <w:rsid w:val="009A7638"/>
    <w:rsid w:val="009B2E43"/>
    <w:rsid w:val="009B66A2"/>
    <w:rsid w:val="009B7D83"/>
    <w:rsid w:val="009C4B87"/>
    <w:rsid w:val="009C6DEC"/>
    <w:rsid w:val="009D34FD"/>
    <w:rsid w:val="009D3B7C"/>
    <w:rsid w:val="009D5E5F"/>
    <w:rsid w:val="009E409B"/>
    <w:rsid w:val="009F0EB8"/>
    <w:rsid w:val="009F4A41"/>
    <w:rsid w:val="00A0465D"/>
    <w:rsid w:val="00A0596F"/>
    <w:rsid w:val="00A1EDDC"/>
    <w:rsid w:val="00A36549"/>
    <w:rsid w:val="00A46549"/>
    <w:rsid w:val="00A491B1"/>
    <w:rsid w:val="00A61945"/>
    <w:rsid w:val="00A70242"/>
    <w:rsid w:val="00A74923"/>
    <w:rsid w:val="00A7758D"/>
    <w:rsid w:val="00A85400"/>
    <w:rsid w:val="00AA5FE5"/>
    <w:rsid w:val="00AB2AA3"/>
    <w:rsid w:val="00AC0BE2"/>
    <w:rsid w:val="00AC117E"/>
    <w:rsid w:val="00AE4980"/>
    <w:rsid w:val="00AF2EDF"/>
    <w:rsid w:val="00AF553C"/>
    <w:rsid w:val="00AF6DF5"/>
    <w:rsid w:val="00B07394"/>
    <w:rsid w:val="00B1023C"/>
    <w:rsid w:val="00B22F0C"/>
    <w:rsid w:val="00B35BC7"/>
    <w:rsid w:val="00B4611F"/>
    <w:rsid w:val="00B523EA"/>
    <w:rsid w:val="00B53541"/>
    <w:rsid w:val="00B53FB6"/>
    <w:rsid w:val="00B75CDF"/>
    <w:rsid w:val="00B767C0"/>
    <w:rsid w:val="00B93C89"/>
    <w:rsid w:val="00BA1EAC"/>
    <w:rsid w:val="00BA563E"/>
    <w:rsid w:val="00BC1947"/>
    <w:rsid w:val="00BC6155"/>
    <w:rsid w:val="00BC64EC"/>
    <w:rsid w:val="00BD5C4E"/>
    <w:rsid w:val="00BD7BDE"/>
    <w:rsid w:val="00BE07C1"/>
    <w:rsid w:val="00BE1E30"/>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2E0C"/>
    <w:rsid w:val="00CE49B2"/>
    <w:rsid w:val="00CE524C"/>
    <w:rsid w:val="00CF21D9"/>
    <w:rsid w:val="00CF34CD"/>
    <w:rsid w:val="00CF5018"/>
    <w:rsid w:val="00D1612C"/>
    <w:rsid w:val="00D30B97"/>
    <w:rsid w:val="00D30D96"/>
    <w:rsid w:val="00D31FCD"/>
    <w:rsid w:val="00D325E4"/>
    <w:rsid w:val="00D36F3C"/>
    <w:rsid w:val="00D43240"/>
    <w:rsid w:val="00D46CDC"/>
    <w:rsid w:val="00D6304B"/>
    <w:rsid w:val="00D676B3"/>
    <w:rsid w:val="00D67E44"/>
    <w:rsid w:val="00D8682F"/>
    <w:rsid w:val="00D90C37"/>
    <w:rsid w:val="00D91CFB"/>
    <w:rsid w:val="00DC27FC"/>
    <w:rsid w:val="00DD7F4A"/>
    <w:rsid w:val="00DE4D71"/>
    <w:rsid w:val="00DF0B54"/>
    <w:rsid w:val="00E014D5"/>
    <w:rsid w:val="00E01AA7"/>
    <w:rsid w:val="00E034A1"/>
    <w:rsid w:val="00E07F58"/>
    <w:rsid w:val="00E11A96"/>
    <w:rsid w:val="00E15328"/>
    <w:rsid w:val="00E41F5C"/>
    <w:rsid w:val="00E6010D"/>
    <w:rsid w:val="00E61BD8"/>
    <w:rsid w:val="00E64FC6"/>
    <w:rsid w:val="00E7662D"/>
    <w:rsid w:val="00E76771"/>
    <w:rsid w:val="00E97F89"/>
    <w:rsid w:val="00EA5F38"/>
    <w:rsid w:val="00EA7977"/>
    <w:rsid w:val="00EA7BD1"/>
    <w:rsid w:val="00EB7C0B"/>
    <w:rsid w:val="00ED3181"/>
    <w:rsid w:val="00ED7448"/>
    <w:rsid w:val="00EE52C5"/>
    <w:rsid w:val="00EE7D8B"/>
    <w:rsid w:val="00EF0035"/>
    <w:rsid w:val="00EF1AFC"/>
    <w:rsid w:val="00F0187D"/>
    <w:rsid w:val="00F23030"/>
    <w:rsid w:val="00F25E08"/>
    <w:rsid w:val="00F31919"/>
    <w:rsid w:val="00F47AAC"/>
    <w:rsid w:val="00F52FB4"/>
    <w:rsid w:val="00F62B75"/>
    <w:rsid w:val="00F66772"/>
    <w:rsid w:val="00F70FE9"/>
    <w:rsid w:val="00F7629D"/>
    <w:rsid w:val="00F963ED"/>
    <w:rsid w:val="00FA7137"/>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95A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microsoft.com/office/2007/relationships/hdphoto" Target="media/hdphoto5.wdp"/><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07/relationships/hdphoto" Target="media/hdphoto3.wdp"/><Relationship Id="rId25" Type="http://schemas.microsoft.com/office/2007/relationships/hdphoto" Target="media/hdphoto7.wdp"/><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tyles" Target="style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fontTable" Target="fontTable.xml"/><Relationship Id="rId10" Type="http://schemas.openxmlformats.org/officeDocument/2006/relationships/image" Target="media/image1.png"/><Relationship Id="rId19" Type="http://schemas.microsoft.com/office/2007/relationships/hdphoto" Target="media/hdphoto4.wdp"/><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8.wdp"/><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ye\AppData\Local\Microsoft\Office\16.0\DTS\en-US%7b1AFAD1DD-0E0F-404A-8718-CA49E848681B%7d\%7b5706FB11-65D7-4FFF-A955-A066B905DBDA%7d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9BFF1C632044BF9B3B6A862E299482"/>
        <w:category>
          <w:name w:val="General"/>
          <w:gallery w:val="placeholder"/>
        </w:category>
        <w:types>
          <w:type w:val="bbPlcHdr"/>
        </w:types>
        <w:behaviors>
          <w:behavior w:val="content"/>
        </w:behaviors>
        <w:guid w:val="{75CDA448-9892-4A2F-98E3-EA02E5CDE24B}"/>
      </w:docPartPr>
      <w:docPartBody>
        <w:p w:rsidR="00F4325E" w:rsidRDefault="00F4325E">
          <w:pPr>
            <w:pStyle w:val="5A9BFF1C632044BF9B3B6A862E299482"/>
          </w:pPr>
          <w:r w:rsidRPr="00F7629D">
            <w:t xml:space="preserve">Tuesday, </w:t>
          </w:r>
          <w:r w:rsidRPr="00F7629D">
            <w:br/>
            <w:t xml:space="preserve">Sep 20, </w:t>
          </w:r>
          <w:r w:rsidRPr="00F7629D">
            <w:br/>
            <w:t>YYYY</w:t>
          </w:r>
        </w:p>
      </w:docPartBody>
    </w:docPart>
    <w:docPart>
      <w:docPartPr>
        <w:name w:val="C4C00B17819B4C5CAFCBC1ED399E3AEA"/>
        <w:category>
          <w:name w:val="General"/>
          <w:gallery w:val="placeholder"/>
        </w:category>
        <w:types>
          <w:type w:val="bbPlcHdr"/>
        </w:types>
        <w:behaviors>
          <w:behavior w:val="content"/>
        </w:behaviors>
        <w:guid w:val="{5387DB66-BA08-46F3-A43E-A48B8E4C2F9E}"/>
      </w:docPartPr>
      <w:docPartBody>
        <w:p w:rsidR="00F4325E" w:rsidRDefault="00F4325E">
          <w:pPr>
            <w:pStyle w:val="C4C00B17819B4C5CAFCBC1ED399E3AEA"/>
          </w:pPr>
          <w:r w:rsidRPr="00F7629D">
            <w:t>NEWS TODAY</w:t>
          </w:r>
        </w:p>
      </w:docPartBody>
    </w:docPart>
    <w:docPart>
      <w:docPartPr>
        <w:name w:val="2A8F92476E724E49A7247796D3FF919D"/>
        <w:category>
          <w:name w:val="General"/>
          <w:gallery w:val="placeholder"/>
        </w:category>
        <w:types>
          <w:type w:val="bbPlcHdr"/>
        </w:types>
        <w:behaviors>
          <w:behavior w:val="content"/>
        </w:behaviors>
        <w:guid w:val="{6D32A6A5-C08F-4093-AD04-8486DE7B3174}"/>
      </w:docPartPr>
      <w:docPartBody>
        <w:p w:rsidR="00F4325E" w:rsidRDefault="00F4325E">
          <w:pPr>
            <w:pStyle w:val="2A8F92476E724E49A7247796D3FF919D"/>
          </w:pPr>
          <w:r w:rsidRPr="00F7629D">
            <w:t>Latest news and bulletin updates</w:t>
          </w:r>
        </w:p>
      </w:docPartBody>
    </w:docPart>
    <w:docPart>
      <w:docPartPr>
        <w:name w:val="82177CFFD6334C3FA5471A1023F32483"/>
        <w:category>
          <w:name w:val="General"/>
          <w:gallery w:val="placeholder"/>
        </w:category>
        <w:types>
          <w:type w:val="bbPlcHdr"/>
        </w:types>
        <w:behaviors>
          <w:behavior w:val="content"/>
        </w:behaviors>
        <w:guid w:val="{3DC8FD46-BFAE-4783-80A2-68D493C11E3A}"/>
      </w:docPartPr>
      <w:docPartBody>
        <w:p w:rsidR="00F4325E" w:rsidRDefault="00F4325E">
          <w:pPr>
            <w:pStyle w:val="82177CFFD6334C3FA5471A1023F32483"/>
          </w:pPr>
          <w:r w:rsidRPr="00F7629D">
            <w:t>Issue</w:t>
          </w:r>
          <w:r w:rsidRPr="00F7629D">
            <w:br/>
            <w:t>#10</w:t>
          </w:r>
        </w:p>
      </w:docPartBody>
    </w:docPart>
    <w:docPart>
      <w:docPartPr>
        <w:name w:val="55F4296DD940428894AFF3224E8B6672"/>
        <w:category>
          <w:name w:val="General"/>
          <w:gallery w:val="placeholder"/>
        </w:category>
        <w:types>
          <w:type w:val="bbPlcHdr"/>
        </w:types>
        <w:behaviors>
          <w:behavior w:val="content"/>
        </w:behaviors>
        <w:guid w:val="{9B0EC14D-D69C-4E6A-A11D-6AC8A8D654CD}"/>
      </w:docPartPr>
      <w:docPartBody>
        <w:p w:rsidR="00F4325E" w:rsidRDefault="00F4325E">
          <w:pPr>
            <w:pStyle w:val="55F4296DD940428894AFF3224E8B6672"/>
          </w:pPr>
          <w:r w:rsidRPr="00F7629D">
            <w:t>Mirjam Nilsson</w:t>
          </w:r>
        </w:p>
      </w:docPartBody>
    </w:docPart>
    <w:docPart>
      <w:docPartPr>
        <w:name w:val="39DFAD66341C414EA024DE5CAD89D5E8"/>
        <w:category>
          <w:name w:val="General"/>
          <w:gallery w:val="placeholder"/>
        </w:category>
        <w:types>
          <w:type w:val="bbPlcHdr"/>
        </w:types>
        <w:behaviors>
          <w:behavior w:val="content"/>
        </w:behaviors>
        <w:guid w:val="{38BDABB3-BF88-48CF-86DE-83391A6235A6}"/>
      </w:docPartPr>
      <w:docPartBody>
        <w:p w:rsidR="00F4325E" w:rsidRDefault="00F4325E">
          <w:pPr>
            <w:pStyle w:val="39DFAD66341C414EA024DE5CAD89D5E8"/>
          </w:pPr>
          <w:r w:rsidRPr="00F7629D">
            <w:t>The scoop of the day</w:t>
          </w:r>
        </w:p>
      </w:docPartBody>
    </w:docPart>
    <w:docPart>
      <w:docPartPr>
        <w:name w:val="5FF2FEB94B504919839B115FC13CB121"/>
        <w:category>
          <w:name w:val="General"/>
          <w:gallery w:val="placeholder"/>
        </w:category>
        <w:types>
          <w:type w:val="bbPlcHdr"/>
        </w:types>
        <w:behaviors>
          <w:behavior w:val="content"/>
        </w:behaviors>
        <w:guid w:val="{ADBFE6F1-0780-4EEF-AC5D-974A78473165}"/>
      </w:docPartPr>
      <w:docPartBody>
        <w:p w:rsidR="00F4325E" w:rsidRDefault="00F4325E">
          <w:pPr>
            <w:pStyle w:val="5FF2FEB94B504919839B115FC13CB121"/>
          </w:pPr>
          <w:r w:rsidRPr="00F7629D">
            <w:t>The latest updates</w:t>
          </w:r>
        </w:p>
      </w:docPartBody>
    </w:docPart>
    <w:docPart>
      <w:docPartPr>
        <w:name w:val="BDFA533D46FE406CA3E0CA7891699BE5"/>
        <w:category>
          <w:name w:val="General"/>
          <w:gallery w:val="placeholder"/>
        </w:category>
        <w:types>
          <w:type w:val="bbPlcHdr"/>
        </w:types>
        <w:behaviors>
          <w:behavior w:val="content"/>
        </w:behaviors>
        <w:guid w:val="{9568076F-07E7-432F-B52B-DE70DA9F1B2F}"/>
      </w:docPartPr>
      <w:docPartBody>
        <w:p w:rsidR="00F4325E" w:rsidRDefault="00F4325E">
          <w:pPr>
            <w:pStyle w:val="BDFA533D46FE406CA3E0CA7891699BE5"/>
          </w:pPr>
          <w:r w:rsidRPr="00F963ED">
            <w:t xml:space="preserve">Picture Caption: To make your document look professionally produced, Word provides header, footer, cover page, and </w:t>
          </w:r>
          <w:r w:rsidRPr="00F963ED">
            <w:t>text box designs that complement each other.</w:t>
          </w:r>
        </w:p>
      </w:docPartBody>
    </w:docPart>
    <w:docPart>
      <w:docPartPr>
        <w:name w:val="A9EF91E61B1143EFBB3BDFECF488EFE9"/>
        <w:category>
          <w:name w:val="General"/>
          <w:gallery w:val="placeholder"/>
        </w:category>
        <w:types>
          <w:type w:val="bbPlcHdr"/>
        </w:types>
        <w:behaviors>
          <w:behavior w:val="content"/>
        </w:behaviors>
        <w:guid w:val="{0689F61E-5CEC-486B-B122-130DB8B7C496}"/>
      </w:docPartPr>
      <w:docPartBody>
        <w:p w:rsidR="00F4325E" w:rsidRDefault="00F4325E">
          <w:pPr>
            <w:pStyle w:val="A9EF91E61B1143EFBB3BDFECF488EFE9"/>
          </w:pPr>
          <w:r w:rsidRPr="00727546">
            <w:t>Mirjam Nilsson</w:t>
          </w:r>
        </w:p>
      </w:docPartBody>
    </w:docPart>
    <w:docPart>
      <w:docPartPr>
        <w:name w:val="61CBB12164DA46EBB1107AD4C39BB94E"/>
        <w:category>
          <w:name w:val="General"/>
          <w:gallery w:val="placeholder"/>
        </w:category>
        <w:types>
          <w:type w:val="bbPlcHdr"/>
        </w:types>
        <w:behaviors>
          <w:behavior w:val="content"/>
        </w:behaviors>
        <w:guid w:val="{88C59F7B-5C49-438B-A683-A5F3DA0C1569}"/>
      </w:docPartPr>
      <w:docPartBody>
        <w:p w:rsidR="00F4325E" w:rsidRDefault="00F4325E">
          <w:pPr>
            <w:pStyle w:val="61CBB12164DA46EBB1107AD4C39BB94E"/>
          </w:pPr>
          <w:r w:rsidRPr="009D5E5F">
            <w:t>The scoop of the day</w:t>
          </w:r>
        </w:p>
      </w:docPartBody>
    </w:docPart>
    <w:docPart>
      <w:docPartPr>
        <w:name w:val="7C074BCC9B3E4F608DCF3A54A4F1E6B2"/>
        <w:category>
          <w:name w:val="General"/>
          <w:gallery w:val="placeholder"/>
        </w:category>
        <w:types>
          <w:type w:val="bbPlcHdr"/>
        </w:types>
        <w:behaviors>
          <w:behavior w:val="content"/>
        </w:behaviors>
        <w:guid w:val="{A461E38C-C5DB-4497-A103-A0BCA1B0FF40}"/>
      </w:docPartPr>
      <w:docPartBody>
        <w:p w:rsidR="00F4325E" w:rsidRDefault="00F4325E">
          <w:pPr>
            <w:pStyle w:val="7C074BCC9B3E4F608DCF3A54A4F1E6B2"/>
          </w:pPr>
          <w:r w:rsidRPr="009D5E5F">
            <w:t>The latest updates to get you through the day</w:t>
          </w:r>
        </w:p>
      </w:docPartBody>
    </w:docPart>
    <w:docPart>
      <w:docPartPr>
        <w:name w:val="B5C71B24FE734A75BB45D217B77DA8E7"/>
        <w:category>
          <w:name w:val="General"/>
          <w:gallery w:val="placeholder"/>
        </w:category>
        <w:types>
          <w:type w:val="bbPlcHdr"/>
        </w:types>
        <w:behaviors>
          <w:behavior w:val="content"/>
        </w:behaviors>
        <w:guid w:val="{C1A64E06-52C9-486A-A7B6-B1F7A42781CC}"/>
      </w:docPartPr>
      <w:docPartBody>
        <w:p w:rsidR="00096B25" w:rsidRPr="009D5E5F" w:rsidRDefault="00F4325E" w:rsidP="009D5E5F">
          <w:pPr>
            <w:rPr>
              <w:rFonts w:eastAsiaTheme="minorHAnsi"/>
            </w:rPr>
          </w:pPr>
          <w:r w:rsidRPr="009D5E5F">
            <w:rPr>
              <w:rFonts w:eastAsiaTheme="minorHAnsi"/>
            </w:rPr>
            <w:t>Themes and styles also help keep your document coordinated. When you click Design and choose a new Theme, the pictures, charts, a</w:t>
          </w:r>
          <w:r w:rsidRPr="009D5E5F">
            <w:rPr>
              <w:rFonts w:eastAsiaTheme="minorHAnsi"/>
            </w:rPr>
            <w:t xml:space="preserve">nd SmartArt graphics change to match your new theme. When you apply styles, your headings change to match the new theme. </w:t>
          </w:r>
        </w:p>
        <w:p w:rsidR="00096B25" w:rsidRPr="009D5E5F" w:rsidRDefault="00F4325E" w:rsidP="009D5E5F">
          <w:r w:rsidRPr="009D5E5F">
            <w:t>Save time in Word with new buttons that show up where you need them. To change the way a picture fits in your document, click it and a</w:t>
          </w:r>
          <w:r w:rsidRPr="009D5E5F">
            <w:t xml:space="preserve"> button for layout options appears next to it. When you work on a table, click where you want to add a row or a column, and then click the plus sign. </w:t>
          </w:r>
        </w:p>
        <w:p w:rsidR="00F4325E" w:rsidRDefault="00F4325E">
          <w:pPr>
            <w:pStyle w:val="B5C71B24FE734A75BB45D217B77DA8E7"/>
          </w:pPr>
          <w:r w:rsidRPr="009D5E5F">
            <w:t xml:space="preserve">Reading is easier, too, in the new Reading view. You can collapse parts of the document and focus on the </w:t>
          </w:r>
          <w:r w:rsidRPr="009D5E5F">
            <w:t>text you want. If you need to stop reading before you reach the end, Word remembers where you left off - even on another device.</w:t>
          </w:r>
        </w:p>
      </w:docPartBody>
    </w:docPart>
    <w:docPart>
      <w:docPartPr>
        <w:name w:val="C26D8B5CCB644020B6AB34B61BB863BB"/>
        <w:category>
          <w:name w:val="General"/>
          <w:gallery w:val="placeholder"/>
        </w:category>
        <w:types>
          <w:type w:val="bbPlcHdr"/>
        </w:types>
        <w:behaviors>
          <w:behavior w:val="content"/>
        </w:behaviors>
        <w:guid w:val="{57F0986C-2E58-4228-9DC7-7DF26C13C4B1}"/>
      </w:docPartPr>
      <w:docPartBody>
        <w:p w:rsidR="00F4325E" w:rsidRDefault="00F4325E">
          <w:pPr>
            <w:pStyle w:val="C26D8B5CCB644020B6AB34B61BB863BB"/>
          </w:pPr>
          <w:r w:rsidRPr="00F66772">
            <w:t>Picture Caption: To make your document look professionally produced, Word provides header, footer, cover page, and text box des</w:t>
          </w:r>
          <w:r w:rsidRPr="00F66772">
            <w:t>igns that complement each other.</w:t>
          </w:r>
        </w:p>
      </w:docPartBody>
    </w:docPart>
    <w:docPart>
      <w:docPartPr>
        <w:name w:val="34A09275ED864B259F6411387B5782AE"/>
        <w:category>
          <w:name w:val="General"/>
          <w:gallery w:val="placeholder"/>
        </w:category>
        <w:types>
          <w:type w:val="bbPlcHdr"/>
        </w:types>
        <w:behaviors>
          <w:behavior w:val="content"/>
        </w:behaviors>
        <w:guid w:val="{FC512D08-3CB5-43DC-9DAF-6824929FE521}"/>
      </w:docPartPr>
      <w:docPartBody>
        <w:p w:rsidR="00F4325E" w:rsidRDefault="00F4325E">
          <w:pPr>
            <w:pStyle w:val="34A09275ED864B259F6411387B5782AE"/>
          </w:pPr>
          <w:r w:rsidRPr="009D5E5F">
            <w:rPr>
              <w:rStyle w:val="PlaceholderText"/>
            </w:rPr>
            <w:t>The scoop of the day</w:t>
          </w:r>
        </w:p>
      </w:docPartBody>
    </w:docPart>
    <w:docPart>
      <w:docPartPr>
        <w:name w:val="636D0A9BE5BB4A8D893CF376D508BA02"/>
        <w:category>
          <w:name w:val="General"/>
          <w:gallery w:val="placeholder"/>
        </w:category>
        <w:types>
          <w:type w:val="bbPlcHdr"/>
        </w:types>
        <w:behaviors>
          <w:behavior w:val="content"/>
        </w:behaviors>
        <w:guid w:val="{4406DED1-E923-4D6A-94DD-012CEBE69D38}"/>
      </w:docPartPr>
      <w:docPartBody>
        <w:p w:rsidR="00F4325E" w:rsidRDefault="00F4325E">
          <w:pPr>
            <w:pStyle w:val="636D0A9BE5BB4A8D893CF376D508BA02"/>
          </w:pPr>
          <w:r w:rsidRPr="009D5E5F">
            <w:t>The latest updates</w:t>
          </w:r>
        </w:p>
      </w:docPartBody>
    </w:docPart>
    <w:docPart>
      <w:docPartPr>
        <w:name w:val="AF6B5D82BA8C4DE09011E8AE6C308188"/>
        <w:category>
          <w:name w:val="General"/>
          <w:gallery w:val="placeholder"/>
        </w:category>
        <w:types>
          <w:type w:val="bbPlcHdr"/>
        </w:types>
        <w:behaviors>
          <w:behavior w:val="content"/>
        </w:behaviors>
        <w:guid w:val="{03E51BA7-E5A1-432B-A2C7-4E01C5820DA1}"/>
      </w:docPartPr>
      <w:docPartBody>
        <w:p w:rsidR="00F4325E" w:rsidRDefault="00F4325E">
          <w:pPr>
            <w:pStyle w:val="AF6B5D82BA8C4DE09011E8AE6C308188"/>
          </w:pPr>
          <w:r w:rsidRPr="009D5E5F">
            <w:t>The scoop of the day</w:t>
          </w:r>
        </w:p>
      </w:docPartBody>
    </w:docPart>
    <w:docPart>
      <w:docPartPr>
        <w:name w:val="BDE3E24F6FC340D09DB238054B9D1AF8"/>
        <w:category>
          <w:name w:val="General"/>
          <w:gallery w:val="placeholder"/>
        </w:category>
        <w:types>
          <w:type w:val="bbPlcHdr"/>
        </w:types>
        <w:behaviors>
          <w:behavior w:val="content"/>
        </w:behaviors>
        <w:guid w:val="{484BCDDB-B1C4-4C41-A0C9-2C4118BD55A0}"/>
      </w:docPartPr>
      <w:docPartBody>
        <w:p w:rsidR="00F4325E" w:rsidRDefault="00F4325E">
          <w:pPr>
            <w:pStyle w:val="BDE3E24F6FC340D09DB238054B9D1AF8"/>
          </w:pPr>
          <w:r w:rsidRPr="009D5E5F">
            <w:t>The latest updates</w:t>
          </w:r>
        </w:p>
      </w:docPartBody>
    </w:docPart>
    <w:docPart>
      <w:docPartPr>
        <w:name w:val="EDAB7A49F33D47D7A7A05D910DD8B13F"/>
        <w:category>
          <w:name w:val="General"/>
          <w:gallery w:val="placeholder"/>
        </w:category>
        <w:types>
          <w:type w:val="bbPlcHdr"/>
        </w:types>
        <w:behaviors>
          <w:behavior w:val="content"/>
        </w:behaviors>
        <w:guid w:val="{B4819541-D2C1-4919-A65A-415023E2C5AC}"/>
      </w:docPartPr>
      <w:docPartBody>
        <w:p w:rsidR="00F4325E" w:rsidRDefault="00F4325E">
          <w:pPr>
            <w:pStyle w:val="EDAB7A49F33D47D7A7A05D910DD8B13F"/>
          </w:pPr>
          <w:r w:rsidRPr="009D5E5F">
            <w:t>The scoop of the day</w:t>
          </w:r>
        </w:p>
      </w:docPartBody>
    </w:docPart>
    <w:docPart>
      <w:docPartPr>
        <w:name w:val="DC4BD9441DA0430ABDFD23C8F947033E"/>
        <w:category>
          <w:name w:val="General"/>
          <w:gallery w:val="placeholder"/>
        </w:category>
        <w:types>
          <w:type w:val="bbPlcHdr"/>
        </w:types>
        <w:behaviors>
          <w:behavior w:val="content"/>
        </w:behaviors>
        <w:guid w:val="{265C837B-0FC2-4605-8123-463D533F4005}"/>
      </w:docPartPr>
      <w:docPartBody>
        <w:p w:rsidR="00F4325E" w:rsidRDefault="00F4325E">
          <w:pPr>
            <w:pStyle w:val="DC4BD9441DA0430ABDFD23C8F947033E"/>
          </w:pPr>
          <w:r w:rsidRPr="009D5E5F">
            <w:t>The latest updates</w:t>
          </w:r>
        </w:p>
      </w:docPartBody>
    </w:docPart>
    <w:docPart>
      <w:docPartPr>
        <w:name w:val="EE468EB461794F23A1B51717AC6F759B"/>
        <w:category>
          <w:name w:val="General"/>
          <w:gallery w:val="placeholder"/>
        </w:category>
        <w:types>
          <w:type w:val="bbPlcHdr"/>
        </w:types>
        <w:behaviors>
          <w:behavior w:val="content"/>
        </w:behaviors>
        <w:guid w:val="{F8CBF190-D6D5-46B8-A92E-858878695D95}"/>
      </w:docPartPr>
      <w:docPartBody>
        <w:p w:rsidR="00F4325E" w:rsidRDefault="00F4325E">
          <w:pPr>
            <w:pStyle w:val="EE468EB461794F23A1B51717AC6F759B"/>
          </w:pPr>
          <w:r w:rsidRPr="00B93C89">
            <w:t>Mirjam Nilsson</w:t>
          </w:r>
        </w:p>
      </w:docPartBody>
    </w:docPart>
    <w:docPart>
      <w:docPartPr>
        <w:name w:val="DBDEB36D623747E28454DB34B25215EE"/>
        <w:category>
          <w:name w:val="General"/>
          <w:gallery w:val="placeholder"/>
        </w:category>
        <w:types>
          <w:type w:val="bbPlcHdr"/>
        </w:types>
        <w:behaviors>
          <w:behavior w:val="content"/>
        </w:behaviors>
        <w:guid w:val="{E700A96C-3488-481B-B582-F02EFF472188}"/>
      </w:docPartPr>
      <w:docPartBody>
        <w:p w:rsidR="00F4325E" w:rsidRDefault="00F4325E">
          <w:pPr>
            <w:pStyle w:val="DBDEB36D623747E28454DB34B25215EE"/>
          </w:pPr>
          <w:r w:rsidRPr="00B93C89">
            <w:t>Mirjam Nilsson</w:t>
          </w:r>
        </w:p>
      </w:docPartBody>
    </w:docPart>
    <w:docPart>
      <w:docPartPr>
        <w:name w:val="F06283F9E4A1488DBB99E47AE38BD9C3"/>
        <w:category>
          <w:name w:val="General"/>
          <w:gallery w:val="placeholder"/>
        </w:category>
        <w:types>
          <w:type w:val="bbPlcHdr"/>
        </w:types>
        <w:behaviors>
          <w:behavior w:val="content"/>
        </w:behaviors>
        <w:guid w:val="{E1B52E5F-4AD8-41E9-BD47-F97607F9F136}"/>
      </w:docPartPr>
      <w:docPartBody>
        <w:p w:rsidR="00F4325E" w:rsidRDefault="00F4325E">
          <w:pPr>
            <w:pStyle w:val="F06283F9E4A1488DBB99E47AE38BD9C3"/>
          </w:pPr>
          <w:r w:rsidRPr="00B93C89">
            <w:t>Mirjam Nilsson</w:t>
          </w:r>
        </w:p>
      </w:docPartBody>
    </w:docPart>
    <w:docPart>
      <w:docPartPr>
        <w:name w:val="9C32C0D7B2084326B899A63C98BEE551"/>
        <w:category>
          <w:name w:val="General"/>
          <w:gallery w:val="placeholder"/>
        </w:category>
        <w:types>
          <w:type w:val="bbPlcHdr"/>
        </w:types>
        <w:behaviors>
          <w:behavior w:val="content"/>
        </w:behaviors>
        <w:guid w:val="{EF2F1247-363D-45D2-ACF9-ACD8307E875C}"/>
      </w:docPartPr>
      <w:docPartBody>
        <w:p w:rsidR="00F4325E" w:rsidRDefault="00F4325E">
          <w:pPr>
            <w:pStyle w:val="9C32C0D7B2084326B899A63C98BEE551"/>
          </w:pPr>
          <w:r w:rsidRPr="005E1B08">
            <w:t xml:space="preserve">To make your document look professionally </w:t>
          </w:r>
          <w:r w:rsidRPr="005E1B08">
            <w:t>produced, Word provides header, footer, cover page, and text box designs that complement each other.</w:t>
          </w:r>
        </w:p>
      </w:docPartBody>
    </w:docPart>
    <w:docPart>
      <w:docPartPr>
        <w:name w:val="86FB21342898491185ED93D1070ED100"/>
        <w:category>
          <w:name w:val="General"/>
          <w:gallery w:val="placeholder"/>
        </w:category>
        <w:types>
          <w:type w:val="bbPlcHdr"/>
        </w:types>
        <w:behaviors>
          <w:behavior w:val="content"/>
        </w:behaviors>
        <w:guid w:val="{E24FB58C-5850-4011-97D4-69CDEEFE1E65}"/>
      </w:docPartPr>
      <w:docPartBody>
        <w:p w:rsidR="00F4325E" w:rsidRDefault="00F4325E">
          <w:pPr>
            <w:pStyle w:val="86FB21342898491185ED93D1070ED100"/>
          </w:pPr>
          <w:r w:rsidRPr="000C492C">
            <w:t>Page XX</w:t>
          </w:r>
        </w:p>
      </w:docPartBody>
    </w:docPart>
    <w:docPart>
      <w:docPartPr>
        <w:name w:val="33DA80EAD6AD4D1F81A3FDB2D569F583"/>
        <w:category>
          <w:name w:val="General"/>
          <w:gallery w:val="placeholder"/>
        </w:category>
        <w:types>
          <w:type w:val="bbPlcHdr"/>
        </w:types>
        <w:behaviors>
          <w:behavior w:val="content"/>
        </w:behaviors>
        <w:guid w:val="{EC1A6D13-EE5D-49B5-AC15-501B5C854C82}"/>
      </w:docPartPr>
      <w:docPartBody>
        <w:p w:rsidR="00F4325E" w:rsidRDefault="00F4325E">
          <w:pPr>
            <w:pStyle w:val="33DA80EAD6AD4D1F81A3FDB2D569F583"/>
          </w:pPr>
          <w:r w:rsidRPr="000C492C">
            <w:t>Page XX</w:t>
          </w:r>
        </w:p>
      </w:docPartBody>
    </w:docPart>
    <w:docPart>
      <w:docPartPr>
        <w:name w:val="D41A5148FBCE443FB45266B49FE105C3"/>
        <w:category>
          <w:name w:val="General"/>
          <w:gallery w:val="placeholder"/>
        </w:category>
        <w:types>
          <w:type w:val="bbPlcHdr"/>
        </w:types>
        <w:behaviors>
          <w:behavior w:val="content"/>
        </w:behaviors>
        <w:guid w:val="{3E48B7D1-2A7A-4CF2-BA40-E6CCB9FE5D62}"/>
      </w:docPartPr>
      <w:docPartBody>
        <w:p w:rsidR="00F4325E" w:rsidRDefault="00F4325E">
          <w:pPr>
            <w:pStyle w:val="D41A5148FBCE443FB45266B49FE105C3"/>
          </w:pPr>
          <w:r w:rsidRPr="000C492C">
            <w:t>Page XX</w:t>
          </w:r>
        </w:p>
      </w:docPartBody>
    </w:docPart>
    <w:docPart>
      <w:docPartPr>
        <w:name w:val="C47376492A9D48DB8D1845A7140A0F14"/>
        <w:category>
          <w:name w:val="General"/>
          <w:gallery w:val="placeholder"/>
        </w:category>
        <w:types>
          <w:type w:val="bbPlcHdr"/>
        </w:types>
        <w:behaviors>
          <w:behavior w:val="content"/>
        </w:behaviors>
        <w:guid w:val="{F73FA759-CFEF-476A-AE25-C376A11129B1}"/>
      </w:docPartPr>
      <w:docPartBody>
        <w:p w:rsidR="00F4325E" w:rsidRDefault="00F4325E">
          <w:pPr>
            <w:pStyle w:val="C47376492A9D48DB8D1845A7140A0F14"/>
          </w:pPr>
          <w:r w:rsidRPr="00F7629D">
            <w:t xml:space="preserve">Tuesday, Sep 20, </w:t>
          </w:r>
          <w:r>
            <w:t>Y</w:t>
          </w:r>
          <w:r w:rsidRPr="00F7629D">
            <w:t>YYY</w:t>
          </w:r>
        </w:p>
      </w:docPartBody>
    </w:docPart>
    <w:docPart>
      <w:docPartPr>
        <w:name w:val="4AF9AFC871244FA5911EE85EF39FF2D8"/>
        <w:category>
          <w:name w:val="General"/>
          <w:gallery w:val="placeholder"/>
        </w:category>
        <w:types>
          <w:type w:val="bbPlcHdr"/>
        </w:types>
        <w:behaviors>
          <w:behavior w:val="content"/>
        </w:behaviors>
        <w:guid w:val="{6DA206A1-E290-48B7-83B0-3CE9AEFCD758}"/>
      </w:docPartPr>
      <w:docPartBody>
        <w:p w:rsidR="00F4325E" w:rsidRDefault="00F4325E">
          <w:pPr>
            <w:pStyle w:val="4AF9AFC871244FA5911EE85EF39FF2D8"/>
          </w:pPr>
          <w:r w:rsidRPr="00F7629D">
            <w:t>NEWS TODAY</w:t>
          </w:r>
        </w:p>
      </w:docPartBody>
    </w:docPart>
    <w:docPart>
      <w:docPartPr>
        <w:name w:val="859AD52F0E1A41C49151A805281F5BD5"/>
        <w:category>
          <w:name w:val="General"/>
          <w:gallery w:val="placeholder"/>
        </w:category>
        <w:types>
          <w:type w:val="bbPlcHdr"/>
        </w:types>
        <w:behaviors>
          <w:behavior w:val="content"/>
        </w:behaviors>
        <w:guid w:val="{07C9BBA7-85F8-47EE-B53E-2BB8F6E8CAB6}"/>
      </w:docPartPr>
      <w:docPartBody>
        <w:p w:rsidR="00F4325E" w:rsidRDefault="00F4325E">
          <w:pPr>
            <w:pStyle w:val="859AD52F0E1A41C49151A805281F5BD5"/>
          </w:pPr>
          <w:r w:rsidRPr="00800A0F">
            <w:t>Issue #10</w:t>
          </w:r>
        </w:p>
      </w:docPartBody>
    </w:docPart>
    <w:docPart>
      <w:docPartPr>
        <w:name w:val="82EA2673C852428586A031DB29D107AB"/>
        <w:category>
          <w:name w:val="General"/>
          <w:gallery w:val="placeholder"/>
        </w:category>
        <w:types>
          <w:type w:val="bbPlcHdr"/>
        </w:types>
        <w:behaviors>
          <w:behavior w:val="content"/>
        </w:behaviors>
        <w:guid w:val="{731C2C35-9E9A-46A9-A56C-5BDB8C6DC73B}"/>
      </w:docPartPr>
      <w:docPartBody>
        <w:p w:rsidR="00F4325E" w:rsidRDefault="00F4325E">
          <w:pPr>
            <w:pStyle w:val="82EA2673C852428586A031DB29D107AB"/>
          </w:pPr>
          <w:r w:rsidRPr="00F7629D">
            <w:t>Mirjam Nilsson</w:t>
          </w:r>
        </w:p>
      </w:docPartBody>
    </w:docPart>
    <w:docPart>
      <w:docPartPr>
        <w:name w:val="397D3A37AD2A41159BE01C0F16DD0672"/>
        <w:category>
          <w:name w:val="General"/>
          <w:gallery w:val="placeholder"/>
        </w:category>
        <w:types>
          <w:type w:val="bbPlcHdr"/>
        </w:types>
        <w:behaviors>
          <w:behavior w:val="content"/>
        </w:behaviors>
        <w:guid w:val="{6F654B47-A69B-4D7B-8221-02CAEFB616EC}"/>
      </w:docPartPr>
      <w:docPartBody>
        <w:p w:rsidR="00F4325E" w:rsidRDefault="00F4325E">
          <w:pPr>
            <w:pStyle w:val="397D3A37AD2A41159BE01C0F16DD0672"/>
          </w:pPr>
          <w:r w:rsidRPr="00C07E8F">
            <w:t>The latest breaking news of the day</w:t>
          </w:r>
        </w:p>
      </w:docPartBody>
    </w:docPart>
    <w:docPart>
      <w:docPartPr>
        <w:name w:val="2A935736A8E0473FAD7E2F5E21879B7C"/>
        <w:category>
          <w:name w:val="General"/>
          <w:gallery w:val="placeholder"/>
        </w:category>
        <w:types>
          <w:type w:val="bbPlcHdr"/>
        </w:types>
        <w:behaviors>
          <w:behavior w:val="content"/>
        </w:behaviors>
        <w:guid w:val="{0013EA58-2759-425B-9607-ED3C13A094B2}"/>
      </w:docPartPr>
      <w:docPartBody>
        <w:p w:rsidR="00F4325E" w:rsidRDefault="00F4325E">
          <w:pPr>
            <w:pStyle w:val="2A935736A8E0473FAD7E2F5E21879B7C"/>
          </w:pPr>
          <w:r w:rsidRPr="00C07E8F">
            <w:t xml:space="preserve">The latest updates to get you </w:t>
          </w:r>
          <w:r w:rsidRPr="00C07E8F">
            <w:t>through the day</w:t>
          </w:r>
        </w:p>
      </w:docPartBody>
    </w:docPart>
    <w:docPart>
      <w:docPartPr>
        <w:name w:val="B84F3103356E4E90A10030561766D81B"/>
        <w:category>
          <w:name w:val="General"/>
          <w:gallery w:val="placeholder"/>
        </w:category>
        <w:types>
          <w:type w:val="bbPlcHdr"/>
        </w:types>
        <w:behaviors>
          <w:behavior w:val="content"/>
        </w:behaviors>
        <w:guid w:val="{B387494A-8D3F-4D5B-BC02-D549EE47672D}"/>
      </w:docPartPr>
      <w:docPartBody>
        <w:p w:rsidR="00096B25" w:rsidRPr="00C07E8F" w:rsidRDefault="00F4325E" w:rsidP="00C07E8F">
          <w:r w:rsidRPr="00C07E8F">
            <w:t>Save time in Word with new buttons that show up where you need them. To change the way a picture fits in your document, click it and a button for layout options appears next to it. When you work on a table, click where you want to add a row</w:t>
          </w:r>
          <w:r w:rsidRPr="00C07E8F">
            <w:t xml:space="preserve"> or a column, and then click the plus sign. </w:t>
          </w:r>
        </w:p>
        <w:p w:rsidR="00096B25" w:rsidRPr="00C07E8F" w:rsidRDefault="00F4325E" w:rsidP="00C07E8F">
          <w:r w:rsidRPr="00C07E8F">
            <w:t>Reading is easier, too, in the new Reading view. You can collapse parts of the document and focus on the text you want. If you need to stop reading before you reach the end, Word remembers where you left off - e</w:t>
          </w:r>
          <w:r w:rsidRPr="00C07E8F">
            <w:t xml:space="preserve">ven on another device. </w:t>
          </w:r>
        </w:p>
        <w:p w:rsidR="00F4325E" w:rsidRDefault="00F4325E">
          <w:pPr>
            <w:pStyle w:val="B84F3103356E4E90A10030561766D81B"/>
          </w:pPr>
          <w:r w:rsidRPr="00C07E8F">
            <w:t>Themes and styles also help keep your document coordinated. When you click Design and choose a new Theme, the pictures, charts, and SmartArt graphics change to match your new theme. When you apply styles, your headings change to mat</w:t>
          </w:r>
          <w:r w:rsidRPr="00C07E8F">
            <w:t>ch the new theme.</w:t>
          </w:r>
        </w:p>
      </w:docPartBody>
    </w:docPart>
    <w:docPart>
      <w:docPartPr>
        <w:name w:val="43C04BFB2ACC4DDA8186839244B805B5"/>
        <w:category>
          <w:name w:val="General"/>
          <w:gallery w:val="placeholder"/>
        </w:category>
        <w:types>
          <w:type w:val="bbPlcHdr"/>
        </w:types>
        <w:behaviors>
          <w:behavior w:val="content"/>
        </w:behaviors>
        <w:guid w:val="{D8F4AAD8-3895-4208-B35B-ECC5278A01F3}"/>
      </w:docPartPr>
      <w:docPartBody>
        <w:p w:rsidR="00096B25" w:rsidRPr="00C07E8F" w:rsidRDefault="00F4325E" w:rsidP="00C07E8F">
          <w:r w:rsidRPr="00C07E8F">
            <w:t>Video provides a powerful way to help you prove your point. When you click Online Video, you can paste in the embed code for the video you want to add. You can also type a keyword to search online for the video that best fits your documen</w:t>
          </w:r>
          <w:r w:rsidRPr="00C07E8F">
            <w:t xml:space="preserve">t. </w:t>
          </w:r>
        </w:p>
        <w:p w:rsidR="00096B25" w:rsidRPr="00C07E8F" w:rsidRDefault="00F4325E" w:rsidP="00C07E8F">
          <w:r w:rsidRPr="00C07E8F">
            <w:t xml:space="preserve">To make your document look professionally produced, Word provides header, footer, cover page, and text box designs that complement each other. For example, you can add a matching cover page, header, and sidebar. </w:t>
          </w:r>
        </w:p>
        <w:p w:rsidR="00F4325E" w:rsidRDefault="00F4325E">
          <w:pPr>
            <w:pStyle w:val="43C04BFB2ACC4DDA8186839244B805B5"/>
          </w:pPr>
          <w:r w:rsidRPr="00C07E8F">
            <w:t>Save time in Word with new buttons that</w:t>
          </w:r>
          <w:r w:rsidRPr="00C07E8F">
            <w:t xml:space="preserve">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260EFD1B41EF4DA493120F0A3881DE04"/>
        <w:category>
          <w:name w:val="General"/>
          <w:gallery w:val="placeholder"/>
        </w:category>
        <w:types>
          <w:type w:val="bbPlcHdr"/>
        </w:types>
        <w:behaviors>
          <w:behavior w:val="content"/>
        </w:behaviors>
        <w:guid w:val="{6550A0A5-AE20-4C60-9A25-920EF24BD7DE}"/>
      </w:docPartPr>
      <w:docPartBody>
        <w:p w:rsidR="00F4325E" w:rsidRDefault="00F4325E">
          <w:pPr>
            <w:pStyle w:val="260EFD1B41EF4DA493120F0A3881DE04"/>
          </w:pPr>
          <w:r w:rsidRPr="00C07E8F">
            <w:t>Themes an</w:t>
          </w:r>
          <w:r w:rsidRPr="00C07E8F">
            <w:t>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B5ED494A414649B8B560B632D4554F6F"/>
        <w:category>
          <w:name w:val="General"/>
          <w:gallery w:val="placeholder"/>
        </w:category>
        <w:types>
          <w:type w:val="bbPlcHdr"/>
        </w:types>
        <w:behaviors>
          <w:behavior w:val="content"/>
        </w:behaviors>
        <w:guid w:val="{9CFFED2E-1015-4D72-9AD4-FB30AE3D58E9}"/>
      </w:docPartPr>
      <w:docPartBody>
        <w:p w:rsidR="00F4325E" w:rsidRDefault="00F4325E">
          <w:pPr>
            <w:pStyle w:val="B5ED494A414649B8B560B632D4554F6F"/>
          </w:pPr>
          <w:r w:rsidRPr="00C07E8F">
            <w:t>Picture caption</w:t>
          </w:r>
          <w:r w:rsidRPr="00C07E8F">
            <w:t>: Picture Caption: To make your document look professionally produced, Word provides header, footer, cover page, and text box designs that complement each other.</w:t>
          </w:r>
        </w:p>
      </w:docPartBody>
    </w:docPart>
    <w:docPart>
      <w:docPartPr>
        <w:name w:val="885D7A79B54646649DE7F883D7E2D956"/>
        <w:category>
          <w:name w:val="General"/>
          <w:gallery w:val="placeholder"/>
        </w:category>
        <w:types>
          <w:type w:val="bbPlcHdr"/>
        </w:types>
        <w:behaviors>
          <w:behavior w:val="content"/>
        </w:behaviors>
        <w:guid w:val="{64F16404-05B5-4BF7-BC59-D7A35AA82B69}"/>
      </w:docPartPr>
      <w:docPartBody>
        <w:p w:rsidR="00F4325E" w:rsidRDefault="00F4325E">
          <w:pPr>
            <w:pStyle w:val="885D7A79B54646649DE7F883D7E2D956"/>
          </w:pPr>
          <w:r w:rsidRPr="00F7629D">
            <w:t>Mirjam Nilsson</w:t>
          </w:r>
        </w:p>
      </w:docPartBody>
    </w:docPart>
    <w:docPart>
      <w:docPartPr>
        <w:name w:val="BB907AB250E14DFD9C5873ACC1B9D2CB"/>
        <w:category>
          <w:name w:val="General"/>
          <w:gallery w:val="placeholder"/>
        </w:category>
        <w:types>
          <w:type w:val="bbPlcHdr"/>
        </w:types>
        <w:behaviors>
          <w:behavior w:val="content"/>
        </w:behaviors>
        <w:guid w:val="{FDC2E5AE-D689-4AE6-AAC8-A37CC576F884}"/>
      </w:docPartPr>
      <w:docPartBody>
        <w:p w:rsidR="00F4325E" w:rsidRDefault="00F4325E">
          <w:pPr>
            <w:pStyle w:val="BB907AB250E14DFD9C5873ACC1B9D2CB"/>
          </w:pPr>
          <w:r w:rsidRPr="009D5E5F">
            <w:t>The scoop of the day</w:t>
          </w:r>
        </w:p>
      </w:docPartBody>
    </w:docPart>
    <w:docPart>
      <w:docPartPr>
        <w:name w:val="A02EC1C076FE452E994D61666BD2F5EA"/>
        <w:category>
          <w:name w:val="General"/>
          <w:gallery w:val="placeholder"/>
        </w:category>
        <w:types>
          <w:type w:val="bbPlcHdr"/>
        </w:types>
        <w:behaviors>
          <w:behavior w:val="content"/>
        </w:behaviors>
        <w:guid w:val="{7D408716-39F8-43B6-9726-AAE960191C54}"/>
      </w:docPartPr>
      <w:docPartBody>
        <w:p w:rsidR="00F4325E" w:rsidRDefault="00F4325E">
          <w:pPr>
            <w:pStyle w:val="A02EC1C076FE452E994D61666BD2F5EA"/>
          </w:pPr>
          <w:r w:rsidRPr="009D5E5F">
            <w:t>The latest updates</w:t>
          </w:r>
        </w:p>
      </w:docPartBody>
    </w:docPart>
    <w:docPart>
      <w:docPartPr>
        <w:name w:val="31F61D30864B42BC826C3C4961877BFF"/>
        <w:category>
          <w:name w:val="General"/>
          <w:gallery w:val="placeholder"/>
        </w:category>
        <w:types>
          <w:type w:val="bbPlcHdr"/>
        </w:types>
        <w:behaviors>
          <w:behavior w:val="content"/>
        </w:behaviors>
        <w:guid w:val="{10DAB764-3F70-4F38-A5A2-B9F7C8A11DAF}"/>
      </w:docPartPr>
      <w:docPartBody>
        <w:p w:rsidR="00096B25" w:rsidRPr="008C0AD6" w:rsidRDefault="00F4325E" w:rsidP="008C0AD6">
          <w:r w:rsidRPr="008C0AD6">
            <w:t>Themes and styles also help keep your d</w:t>
          </w:r>
          <w:r w:rsidRPr="008C0AD6">
            <w:t xml:space="preserve">ocument coordinated. When you click Design and choose a new Theme, the pictures, charts, and SmartArt graphics change to match your new theme. When you apply styles, your headings change to match the new theme. </w:t>
          </w:r>
        </w:p>
        <w:p w:rsidR="00096B25" w:rsidRPr="008C0AD6" w:rsidRDefault="00F4325E" w:rsidP="008C0AD6">
          <w:r w:rsidRPr="008C0AD6">
            <w:t>Save time in Word with new buttons that show</w:t>
          </w:r>
          <w:r w:rsidRPr="008C0AD6">
            <w:t xml:space="preserve"> up where you need them. To change the way a picture fits in your document, click it and a button for layout options appears next to it. When you work on a table, click where you want to add a row or a column, and then click the plus sign. Reading is easie</w:t>
          </w:r>
          <w:r w:rsidRPr="008C0AD6">
            <w:t xml:space="preserve">r, too, in the new Reading view. You can collapse parts of the document and focus on the text you want. </w:t>
          </w:r>
        </w:p>
        <w:p w:rsidR="00F4325E" w:rsidRDefault="00F4325E">
          <w:pPr>
            <w:pStyle w:val="31F61D30864B42BC826C3C4961877BFF"/>
          </w:pPr>
          <w:r w:rsidRPr="008C0AD6">
            <w:t xml:space="preserve">When you work on a table, click where you want to add a row or a column, and then click the plus sign.  </w:t>
          </w:r>
        </w:p>
      </w:docPartBody>
    </w:docPart>
    <w:docPart>
      <w:docPartPr>
        <w:name w:val="608B80358E8E40799EF698EFFDD7E3AF"/>
        <w:category>
          <w:name w:val="General"/>
          <w:gallery w:val="placeholder"/>
        </w:category>
        <w:types>
          <w:type w:val="bbPlcHdr"/>
        </w:types>
        <w:behaviors>
          <w:behavior w:val="content"/>
        </w:behaviors>
        <w:guid w:val="{45FA51A7-EE03-4644-98EB-49BEEF093B9F}"/>
      </w:docPartPr>
      <w:docPartBody>
        <w:p w:rsidR="00F4325E" w:rsidRDefault="00F4325E">
          <w:pPr>
            <w:pStyle w:val="608B80358E8E40799EF698EFFDD7E3AF"/>
          </w:pPr>
          <w:r w:rsidRPr="007C10B3">
            <w:t xml:space="preserve">Picture Caption: To make your document </w:t>
          </w:r>
          <w:r w:rsidRPr="007C10B3">
            <w:t>look professionally produced, Word provides header, footer, cover page, and text box designs that complement each other.</w:t>
          </w:r>
        </w:p>
      </w:docPartBody>
    </w:docPart>
    <w:docPart>
      <w:docPartPr>
        <w:name w:val="F8C0BA28F4264422A3FF1506DD33E86A"/>
        <w:category>
          <w:name w:val="General"/>
          <w:gallery w:val="placeholder"/>
        </w:category>
        <w:types>
          <w:type w:val="bbPlcHdr"/>
        </w:types>
        <w:behaviors>
          <w:behavior w:val="content"/>
        </w:behaviors>
        <w:guid w:val="{8A84EE52-21F1-4F00-9C5C-37C3088A6E73}"/>
      </w:docPartPr>
      <w:docPartBody>
        <w:p w:rsidR="00F4325E" w:rsidRDefault="00F4325E">
          <w:pPr>
            <w:pStyle w:val="F8C0BA28F4264422A3FF1506DD33E86A"/>
          </w:pPr>
          <w:r w:rsidRPr="00F7629D">
            <w:t>Mirjam Nilsson</w:t>
          </w:r>
        </w:p>
      </w:docPartBody>
    </w:docPart>
    <w:docPart>
      <w:docPartPr>
        <w:name w:val="7C24703FD5794B248AA7912F3619C434"/>
        <w:category>
          <w:name w:val="General"/>
          <w:gallery w:val="placeholder"/>
        </w:category>
        <w:types>
          <w:type w:val="bbPlcHdr"/>
        </w:types>
        <w:behaviors>
          <w:behavior w:val="content"/>
        </w:behaviors>
        <w:guid w:val="{A81405B6-82D4-44B8-9030-B233F79422A3}"/>
      </w:docPartPr>
      <w:docPartBody>
        <w:p w:rsidR="00F4325E" w:rsidRDefault="00F4325E">
          <w:pPr>
            <w:pStyle w:val="7C24703FD5794B248AA7912F3619C434"/>
          </w:pPr>
          <w:r w:rsidRPr="00C07E8F">
            <w:t>The latest breaking news</w:t>
          </w:r>
        </w:p>
      </w:docPartBody>
    </w:docPart>
    <w:docPart>
      <w:docPartPr>
        <w:name w:val="A16FE363DB544CE390FE4B358F65CFC2"/>
        <w:category>
          <w:name w:val="General"/>
          <w:gallery w:val="placeholder"/>
        </w:category>
        <w:types>
          <w:type w:val="bbPlcHdr"/>
        </w:types>
        <w:behaviors>
          <w:behavior w:val="content"/>
        </w:behaviors>
        <w:guid w:val="{31E39B6D-9A6E-49C2-879A-A6228F6B9CE8}"/>
      </w:docPartPr>
      <w:docPartBody>
        <w:p w:rsidR="00F4325E" w:rsidRDefault="00F4325E">
          <w:pPr>
            <w:pStyle w:val="A16FE363DB544CE390FE4B358F65CFC2"/>
          </w:pPr>
          <w:r w:rsidRPr="007C10B3">
            <w:t>The latest updates to get you through the day</w:t>
          </w:r>
        </w:p>
      </w:docPartBody>
    </w:docPart>
    <w:docPart>
      <w:docPartPr>
        <w:name w:val="12512B3A99A34B5ABBE46465DCB168F3"/>
        <w:category>
          <w:name w:val="General"/>
          <w:gallery w:val="placeholder"/>
        </w:category>
        <w:types>
          <w:type w:val="bbPlcHdr"/>
        </w:types>
        <w:behaviors>
          <w:behavior w:val="content"/>
        </w:behaviors>
        <w:guid w:val="{C9BE30E4-56EB-4883-B445-32B7E4CDE1A9}"/>
      </w:docPartPr>
      <w:docPartBody>
        <w:p w:rsidR="00096B25" w:rsidRPr="00A46549" w:rsidRDefault="00F4325E" w:rsidP="00A46549">
          <w:r w:rsidRPr="00A46549">
            <w:t>Save time in Word with new buttons that show up w</w:t>
          </w:r>
          <w:r w:rsidRPr="00A46549">
            <w:t xml:space="preserve">here you need them. To change the way a picture fits in your document, click it and a button for layout options appears next to it. </w:t>
          </w:r>
        </w:p>
        <w:p w:rsidR="00096B25" w:rsidRPr="00A46549" w:rsidRDefault="00F4325E" w:rsidP="00A46549">
          <w:r w:rsidRPr="00A46549">
            <w:t xml:space="preserve">When you work on a table, click where you want to add a row or a column, and then click the plus sign.  </w:t>
          </w:r>
        </w:p>
        <w:p w:rsidR="00F4325E" w:rsidRDefault="00F4325E">
          <w:pPr>
            <w:pStyle w:val="12512B3A99A34B5ABBE46465DCB168F3"/>
          </w:pPr>
          <w:r w:rsidRPr="00A46549">
            <w:t>Video provides a p</w:t>
          </w:r>
          <w:r w:rsidRPr="00A46549">
            <w:t>owerful way to help you prove your point. When you click</w:t>
          </w:r>
        </w:p>
      </w:docPartBody>
    </w:docPart>
    <w:docPart>
      <w:docPartPr>
        <w:name w:val="8678CA57DCF648A99B9FDA3C6A3D0012"/>
        <w:category>
          <w:name w:val="General"/>
          <w:gallery w:val="placeholder"/>
        </w:category>
        <w:types>
          <w:type w:val="bbPlcHdr"/>
        </w:types>
        <w:behaviors>
          <w:behavior w:val="content"/>
        </w:behaviors>
        <w:guid w:val="{18E9BF6B-9076-4799-A1AA-FD3C2FF16F07}"/>
      </w:docPartPr>
      <w:docPartBody>
        <w:p w:rsidR="00096B25" w:rsidRPr="00A46549" w:rsidRDefault="00F4325E" w:rsidP="00A46549">
          <w:r w:rsidRPr="00A46549">
            <w:t xml:space="preserve">Online Video, you can paste in the embed code for the video you want to add. You can also type a keyword to search online for the video that best fits your document. </w:t>
          </w:r>
        </w:p>
        <w:p w:rsidR="00F4325E" w:rsidRDefault="00F4325E">
          <w:pPr>
            <w:pStyle w:val="8678CA57DCF648A99B9FDA3C6A3D0012"/>
          </w:pPr>
          <w:r w:rsidRPr="00A46549">
            <w:t>Themes and styles also help keep</w:t>
          </w:r>
          <w:r w:rsidRPr="00A46549">
            <w:t xml:space="preserve"> your document coordinated. When you click Design and choose a new Theme, the pictures, charts, and SmartArt graphics change to match your new theme.</w:t>
          </w:r>
        </w:p>
      </w:docPartBody>
    </w:docPart>
    <w:docPart>
      <w:docPartPr>
        <w:name w:val="7300025CA9A2449AB767D4F12AAFD371"/>
        <w:category>
          <w:name w:val="General"/>
          <w:gallery w:val="placeholder"/>
        </w:category>
        <w:types>
          <w:type w:val="bbPlcHdr"/>
        </w:types>
        <w:behaviors>
          <w:behavior w:val="content"/>
        </w:behaviors>
        <w:guid w:val="{BE1F9CE8-CF2B-4986-A724-36D56A5EDC6E}"/>
      </w:docPartPr>
      <w:docPartBody>
        <w:p w:rsidR="00F4325E" w:rsidRDefault="00F4325E">
          <w:pPr>
            <w:pStyle w:val="7300025CA9A2449AB767D4F12AAFD371"/>
          </w:pPr>
          <w:r w:rsidRPr="008C0AD6">
            <w:t>Picture Caption: To make your document look professionally produced, Word provides header, footer, cover p</w:t>
          </w:r>
          <w:r w:rsidRPr="008C0AD6">
            <w:t>age, and text box designs that complement each other.</w:t>
          </w:r>
        </w:p>
      </w:docPartBody>
    </w:docPart>
    <w:docPart>
      <w:docPartPr>
        <w:name w:val="33498CE9FAE7496B85D08A848ABA1F63"/>
        <w:category>
          <w:name w:val="General"/>
          <w:gallery w:val="placeholder"/>
        </w:category>
        <w:types>
          <w:type w:val="bbPlcHdr"/>
        </w:types>
        <w:behaviors>
          <w:behavior w:val="content"/>
        </w:behaviors>
        <w:guid w:val="{9072BD22-0E94-4A52-AB2A-74B8E86F2946}"/>
      </w:docPartPr>
      <w:docPartBody>
        <w:p w:rsidR="00F4325E" w:rsidRDefault="00F4325E">
          <w:pPr>
            <w:pStyle w:val="33498CE9FAE7496B85D08A848ABA1F63"/>
          </w:pPr>
          <w:r w:rsidRPr="00F7629D">
            <w:t xml:space="preserve">Tuesday, Sep 20, </w:t>
          </w:r>
          <w:r>
            <w:t>Y</w:t>
          </w:r>
          <w:r w:rsidRPr="00F7629D">
            <w:t>YYY</w:t>
          </w:r>
        </w:p>
      </w:docPartBody>
    </w:docPart>
    <w:docPart>
      <w:docPartPr>
        <w:name w:val="CE7152252BC64C68971AFF5398885DEE"/>
        <w:category>
          <w:name w:val="General"/>
          <w:gallery w:val="placeholder"/>
        </w:category>
        <w:types>
          <w:type w:val="bbPlcHdr"/>
        </w:types>
        <w:behaviors>
          <w:behavior w:val="content"/>
        </w:behaviors>
        <w:guid w:val="{3C2D8DA8-D164-497D-9D15-2115DCF197A4}"/>
      </w:docPartPr>
      <w:docPartBody>
        <w:p w:rsidR="00F4325E" w:rsidRDefault="00F4325E">
          <w:pPr>
            <w:pStyle w:val="CE7152252BC64C68971AFF5398885DEE"/>
          </w:pPr>
          <w:r w:rsidRPr="00F7629D">
            <w:t>NEWS TODAY</w:t>
          </w:r>
        </w:p>
      </w:docPartBody>
    </w:docPart>
    <w:docPart>
      <w:docPartPr>
        <w:name w:val="CEFDF2B2AF55457F930A0B257A485737"/>
        <w:category>
          <w:name w:val="General"/>
          <w:gallery w:val="placeholder"/>
        </w:category>
        <w:types>
          <w:type w:val="bbPlcHdr"/>
        </w:types>
        <w:behaviors>
          <w:behavior w:val="content"/>
        </w:behaviors>
        <w:guid w:val="{DC65C058-4A8E-451E-BDE4-D3D94D0E12B5}"/>
      </w:docPartPr>
      <w:docPartBody>
        <w:p w:rsidR="00F4325E" w:rsidRDefault="00F4325E">
          <w:pPr>
            <w:pStyle w:val="CEFDF2B2AF55457F930A0B257A485737"/>
          </w:pPr>
          <w:r w:rsidRPr="00800A0F">
            <w:t>Issue #10</w:t>
          </w:r>
        </w:p>
      </w:docPartBody>
    </w:docPart>
    <w:docPart>
      <w:docPartPr>
        <w:name w:val="A868BED3D556451E86890DB229684993"/>
        <w:category>
          <w:name w:val="General"/>
          <w:gallery w:val="placeholder"/>
        </w:category>
        <w:types>
          <w:type w:val="bbPlcHdr"/>
        </w:types>
        <w:behaviors>
          <w:behavior w:val="content"/>
        </w:behaviors>
        <w:guid w:val="{61BCAA72-857F-423A-A88A-E6F8C150B2F2}"/>
      </w:docPartPr>
      <w:docPartBody>
        <w:p w:rsidR="00F4325E" w:rsidRDefault="00F4325E">
          <w:pPr>
            <w:pStyle w:val="A868BED3D556451E86890DB229684993"/>
          </w:pPr>
          <w:r w:rsidRPr="00F7629D">
            <w:t>Mirjam Nilsson</w:t>
          </w:r>
        </w:p>
      </w:docPartBody>
    </w:docPart>
    <w:docPart>
      <w:docPartPr>
        <w:name w:val="1A7F3415A3B442AC8B018A2B450FBFE9"/>
        <w:category>
          <w:name w:val="General"/>
          <w:gallery w:val="placeholder"/>
        </w:category>
        <w:types>
          <w:type w:val="bbPlcHdr"/>
        </w:types>
        <w:behaviors>
          <w:behavior w:val="content"/>
        </w:behaviors>
        <w:guid w:val="{6ED75608-2C83-42D6-9DEC-DA64C6DFB4BA}"/>
      </w:docPartPr>
      <w:docPartBody>
        <w:p w:rsidR="00F4325E" w:rsidRDefault="00F4325E">
          <w:pPr>
            <w:pStyle w:val="1A7F3415A3B442AC8B018A2B450FBFE9"/>
          </w:pPr>
          <w:r w:rsidRPr="009D5E5F">
            <w:t>The scoop of the day</w:t>
          </w:r>
        </w:p>
      </w:docPartBody>
    </w:docPart>
    <w:docPart>
      <w:docPartPr>
        <w:name w:val="57227840F7264A28AB57B435169ADA14"/>
        <w:category>
          <w:name w:val="General"/>
          <w:gallery w:val="placeholder"/>
        </w:category>
        <w:types>
          <w:type w:val="bbPlcHdr"/>
        </w:types>
        <w:behaviors>
          <w:behavior w:val="content"/>
        </w:behaviors>
        <w:guid w:val="{7D60A86A-AC06-46C5-9BF9-1D82F154D246}"/>
      </w:docPartPr>
      <w:docPartBody>
        <w:p w:rsidR="00F4325E" w:rsidRDefault="00F4325E">
          <w:pPr>
            <w:pStyle w:val="57227840F7264A28AB57B435169ADA14"/>
          </w:pPr>
          <w:r w:rsidRPr="009D5E5F">
            <w:t>The latest updates</w:t>
          </w:r>
        </w:p>
      </w:docPartBody>
    </w:docPart>
    <w:docPart>
      <w:docPartPr>
        <w:name w:val="CF5A3247AC99459CA0937BF1C5E549A8"/>
        <w:category>
          <w:name w:val="General"/>
          <w:gallery w:val="placeholder"/>
        </w:category>
        <w:types>
          <w:type w:val="bbPlcHdr"/>
        </w:types>
        <w:behaviors>
          <w:behavior w:val="content"/>
        </w:behaviors>
        <w:guid w:val="{A7465B99-6C7D-4CBF-8351-1666B325DB09}"/>
      </w:docPartPr>
      <w:docPartBody>
        <w:p w:rsidR="00096B25" w:rsidRPr="001D517B" w:rsidRDefault="00F4325E" w:rsidP="001D517B">
          <w:r w:rsidRPr="001D517B">
            <w:t>To change the way a picture fits in your document, click it and a button for layout options appears next</w:t>
          </w:r>
          <w:r w:rsidRPr="001D517B">
            <w:t xml:space="preserve"> to it. </w:t>
          </w:r>
        </w:p>
        <w:p w:rsidR="00096B25" w:rsidRPr="001D517B" w:rsidRDefault="00F4325E" w:rsidP="001D517B">
          <w:r w:rsidRPr="001D517B">
            <w:t>Themes and styles also help keep your document coordinated. When you click Design and choose a new Theme, the pictures, charts, and SmartArt graphics change to match your new theme. When you apply styles, your headings change to match the new them</w:t>
          </w:r>
          <w:r w:rsidRPr="001D517B">
            <w:t xml:space="preserve">e. </w:t>
          </w:r>
        </w:p>
        <w:p w:rsidR="00096B25" w:rsidRPr="001D517B" w:rsidRDefault="00F4325E" w:rsidP="001D517B">
          <w:r w:rsidRPr="001D517B">
            <w:t xml:space="preserve">Save time in Word with new buttons that show up where you need them. To change the way a picture fits in your document, click it and a button for layout options appears next to it. </w:t>
          </w:r>
        </w:p>
        <w:p w:rsidR="00096B25" w:rsidRPr="001D517B" w:rsidRDefault="00F4325E" w:rsidP="001D517B">
          <w:r w:rsidRPr="001D517B">
            <w:t>When you work on a table, click where you want to add a row or a colum</w:t>
          </w:r>
          <w:r w:rsidRPr="001D517B">
            <w:t xml:space="preserve">n, and then click the plus sign. Reading is easier, too, in the new Reading view. You can collapse parts of the document and focus on the text you want. </w:t>
          </w:r>
        </w:p>
        <w:p w:rsidR="00F4325E" w:rsidRDefault="00F4325E">
          <w:pPr>
            <w:pStyle w:val="CF5A3247AC99459CA0937BF1C5E549A8"/>
          </w:pPr>
          <w:r w:rsidRPr="001D517B">
            <w:t>To change the way a picture fits in your document, click it and a button for layout options appears ne</w:t>
          </w:r>
          <w:r w:rsidRPr="001D517B">
            <w:t>xt to it.</w:t>
          </w:r>
        </w:p>
      </w:docPartBody>
    </w:docPart>
    <w:docPart>
      <w:docPartPr>
        <w:name w:val="7333F997DFA94CEEAF80DCC46D3C54FF"/>
        <w:category>
          <w:name w:val="General"/>
          <w:gallery w:val="placeholder"/>
        </w:category>
        <w:types>
          <w:type w:val="bbPlcHdr"/>
        </w:types>
        <w:behaviors>
          <w:behavior w:val="content"/>
        </w:behaviors>
        <w:guid w:val="{2075057E-191A-4558-9703-C3F4D459C539}"/>
      </w:docPartPr>
      <w:docPartBody>
        <w:p w:rsidR="00F4325E" w:rsidRDefault="00F4325E">
          <w:pPr>
            <w:pStyle w:val="7333F997DFA94CEEAF80DCC46D3C54FF"/>
          </w:pPr>
          <w:r w:rsidRPr="00F7629D">
            <w:t>Mirjam Nilsson</w:t>
          </w:r>
        </w:p>
      </w:docPartBody>
    </w:docPart>
    <w:docPart>
      <w:docPartPr>
        <w:name w:val="A0BB6DCB3F744130ACFF733037A21C7F"/>
        <w:category>
          <w:name w:val="General"/>
          <w:gallery w:val="placeholder"/>
        </w:category>
        <w:types>
          <w:type w:val="bbPlcHdr"/>
        </w:types>
        <w:behaviors>
          <w:behavior w:val="content"/>
        </w:behaviors>
        <w:guid w:val="{090C4163-2BCF-4412-9EFE-D88A74CB8ED9}"/>
      </w:docPartPr>
      <w:docPartBody>
        <w:p w:rsidR="00F4325E" w:rsidRDefault="00F4325E">
          <w:pPr>
            <w:pStyle w:val="A0BB6DCB3F744130ACFF733037A21C7F"/>
          </w:pPr>
          <w:r w:rsidRPr="009D5E5F">
            <w:t>The scoop of the day</w:t>
          </w:r>
        </w:p>
      </w:docPartBody>
    </w:docPart>
    <w:docPart>
      <w:docPartPr>
        <w:name w:val="B03F8FF1FC1C462D8F87D3881CB92923"/>
        <w:category>
          <w:name w:val="General"/>
          <w:gallery w:val="placeholder"/>
        </w:category>
        <w:types>
          <w:type w:val="bbPlcHdr"/>
        </w:types>
        <w:behaviors>
          <w:behavior w:val="content"/>
        </w:behaviors>
        <w:guid w:val="{B9CAE43C-EE3B-4BDC-8B10-BEBBF4256B9B}"/>
      </w:docPartPr>
      <w:docPartBody>
        <w:p w:rsidR="00F4325E" w:rsidRDefault="00F4325E">
          <w:pPr>
            <w:pStyle w:val="B03F8FF1FC1C462D8F87D3881CB92923"/>
          </w:pPr>
          <w:r w:rsidRPr="009D5E5F">
            <w:t>The latest updates</w:t>
          </w:r>
        </w:p>
      </w:docPartBody>
    </w:docPart>
    <w:docPart>
      <w:docPartPr>
        <w:name w:val="ED70FDF301A245F3A4B4CC1EC5911A99"/>
        <w:category>
          <w:name w:val="General"/>
          <w:gallery w:val="placeholder"/>
        </w:category>
        <w:types>
          <w:type w:val="bbPlcHdr"/>
        </w:types>
        <w:behaviors>
          <w:behavior w:val="content"/>
        </w:behaviors>
        <w:guid w:val="{AC269994-E332-44A9-819F-D1597A1A2357}"/>
      </w:docPartPr>
      <w:docPartBody>
        <w:p w:rsidR="00096B25" w:rsidRPr="001D517B" w:rsidRDefault="00F4325E"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F4325E" w:rsidRDefault="00F4325E">
          <w:pPr>
            <w:pStyle w:val="ED70FDF301A245F3A4B4CC1EC5911A99"/>
          </w:pPr>
          <w:r w:rsidRPr="001D517B">
            <w:t>To ch</w:t>
          </w:r>
          <w:r w:rsidRPr="001D517B">
            <w:t>ange the way a picture fits in your document, click it and a button for layout options appears next to it.</w:t>
          </w:r>
        </w:p>
      </w:docPartBody>
    </w:docPart>
    <w:docPart>
      <w:docPartPr>
        <w:name w:val="840B14008B5F4FE196F533A6D62595AA"/>
        <w:category>
          <w:name w:val="General"/>
          <w:gallery w:val="placeholder"/>
        </w:category>
        <w:types>
          <w:type w:val="bbPlcHdr"/>
        </w:types>
        <w:behaviors>
          <w:behavior w:val="content"/>
        </w:behaviors>
        <w:guid w:val="{E419B22F-0C65-45A5-BBC8-B9F2C6D0FDAA}"/>
      </w:docPartPr>
      <w:docPartBody>
        <w:p w:rsidR="00F4325E" w:rsidRDefault="00F4325E">
          <w:pPr>
            <w:pStyle w:val="840B14008B5F4FE196F533A6D62595AA"/>
          </w:pPr>
          <w:r w:rsidRPr="001D517B">
            <w:rPr>
              <w:rStyle w:val="PlaceholderText"/>
            </w:rPr>
            <w:t>Picture Caption: To make your document look professionally produced, Word provides header, footer, cover page, and text box designs that complement e</w:t>
          </w:r>
          <w:r w:rsidRPr="001D517B">
            <w:rPr>
              <w:rStyle w:val="PlaceholderText"/>
            </w:rPr>
            <w:t>ach other.</w:t>
          </w:r>
        </w:p>
      </w:docPartBody>
    </w:docPart>
    <w:docPart>
      <w:docPartPr>
        <w:name w:val="100263FC74F94EB79D6FD12BDC848897"/>
        <w:category>
          <w:name w:val="General"/>
          <w:gallery w:val="placeholder"/>
        </w:category>
        <w:types>
          <w:type w:val="bbPlcHdr"/>
        </w:types>
        <w:behaviors>
          <w:behavior w:val="content"/>
        </w:behaviors>
        <w:guid w:val="{F52EC56A-008E-4FCD-945D-6C1311ECFFB0}"/>
      </w:docPartPr>
      <w:docPartBody>
        <w:p w:rsidR="00096B25" w:rsidRPr="001D517B" w:rsidRDefault="00F4325E" w:rsidP="001D517B">
          <w:r w:rsidRPr="001D517B">
            <w:t xml:space="preserve">To make your document look professionally produced, Word provides header, footer, cover page, and text box designs that complement each other. For example, you can add a matching cover page, header, and sidebar. </w:t>
          </w:r>
        </w:p>
        <w:p w:rsidR="00F4325E" w:rsidRDefault="00F4325E">
          <w:pPr>
            <w:pStyle w:val="100263FC74F94EB79D6FD12BDC848897"/>
          </w:pPr>
          <w:r w:rsidRPr="001D517B">
            <w:t>Click Insert and then choose the</w:t>
          </w:r>
          <w:r w:rsidRPr="001D517B">
            <w:t xml:space="preserve"> elements you want from the different galleries. Save time in Word with new buttons that show up where you need them.</w:t>
          </w:r>
        </w:p>
      </w:docPartBody>
    </w:docPart>
    <w:docPart>
      <w:docPartPr>
        <w:name w:val="580EB1212B7B486FB728056C1EECCAE2"/>
        <w:category>
          <w:name w:val="General"/>
          <w:gallery w:val="placeholder"/>
        </w:category>
        <w:types>
          <w:type w:val="bbPlcHdr"/>
        </w:types>
        <w:behaviors>
          <w:behavior w:val="content"/>
        </w:behaviors>
        <w:guid w:val="{90553E16-434B-413E-8C5B-3862FC5EF7DB}"/>
      </w:docPartPr>
      <w:docPartBody>
        <w:p w:rsidR="00F4325E" w:rsidRDefault="00F4325E">
          <w:pPr>
            <w:pStyle w:val="580EB1212B7B486FB728056C1EECCAE2"/>
          </w:pPr>
          <w:r w:rsidRPr="00E034A1">
            <w:rPr>
              <w:rStyle w:val="PlaceholderText"/>
            </w:rPr>
            <w:t>Picture Caption: To make your document look professionally produced, Word provides header, footer, cover page, and text box designs that c</w:t>
          </w:r>
          <w:r w:rsidRPr="00E034A1">
            <w:rPr>
              <w:rStyle w:val="PlaceholderText"/>
            </w:rPr>
            <w:t>omplement each other.</w:t>
          </w:r>
        </w:p>
      </w:docPartBody>
    </w:docPart>
    <w:docPart>
      <w:docPartPr>
        <w:name w:val="C3CF0C341B974040B25EFBA22E08517D"/>
        <w:category>
          <w:name w:val="General"/>
          <w:gallery w:val="placeholder"/>
        </w:category>
        <w:types>
          <w:type w:val="bbPlcHdr"/>
        </w:types>
        <w:behaviors>
          <w:behavior w:val="content"/>
        </w:behaviors>
        <w:guid w:val="{5C39822A-FDA5-4280-BD2C-147A3E74C25C}"/>
      </w:docPartPr>
      <w:docPartBody>
        <w:p w:rsidR="00F4325E" w:rsidRDefault="00F4325E">
          <w:pPr>
            <w:pStyle w:val="C3CF0C341B974040B25EFBA22E08517D"/>
          </w:pPr>
          <w:r w:rsidRPr="00E034A1">
            <w:t>Picture Caption: To make your document look professionally produced, Word provides header, footer, cover page, and text box designs that complement each other.</w:t>
          </w:r>
        </w:p>
      </w:docPartBody>
    </w:docPart>
    <w:docPart>
      <w:docPartPr>
        <w:name w:val="860084B25F86412A8C3C76E6013B4C62"/>
        <w:category>
          <w:name w:val="General"/>
          <w:gallery w:val="placeholder"/>
        </w:category>
        <w:types>
          <w:type w:val="bbPlcHdr"/>
        </w:types>
        <w:behaviors>
          <w:behavior w:val="content"/>
        </w:behaviors>
        <w:guid w:val="{5D58E9C2-87F9-4752-B683-CF4468B08E02}"/>
      </w:docPartPr>
      <w:docPartBody>
        <w:p w:rsidR="00F4325E" w:rsidRDefault="00F4325E">
          <w:pPr>
            <w:pStyle w:val="860084B25F86412A8C3C76E6013B4C62"/>
          </w:pPr>
          <w:r w:rsidRPr="00F7629D">
            <w:t>Mirjam Nilsson</w:t>
          </w:r>
        </w:p>
      </w:docPartBody>
    </w:docPart>
    <w:docPart>
      <w:docPartPr>
        <w:name w:val="3587273F1B0B4FD68BF28455C7CACCC3"/>
        <w:category>
          <w:name w:val="General"/>
          <w:gallery w:val="placeholder"/>
        </w:category>
        <w:types>
          <w:type w:val="bbPlcHdr"/>
        </w:types>
        <w:behaviors>
          <w:behavior w:val="content"/>
        </w:behaviors>
        <w:guid w:val="{7D28A7AE-B411-4BD6-B4EA-0EE56E26F041}"/>
      </w:docPartPr>
      <w:docPartBody>
        <w:p w:rsidR="00F4325E" w:rsidRDefault="00F4325E">
          <w:pPr>
            <w:pStyle w:val="3587273F1B0B4FD68BF28455C7CACCC3"/>
          </w:pPr>
          <w:r w:rsidRPr="005B7C41">
            <w:t>The latest breaking news of the day</w:t>
          </w:r>
        </w:p>
      </w:docPartBody>
    </w:docPart>
    <w:docPart>
      <w:docPartPr>
        <w:name w:val="FD6CAB2518734CF286475501E47C86E1"/>
        <w:category>
          <w:name w:val="General"/>
          <w:gallery w:val="placeholder"/>
        </w:category>
        <w:types>
          <w:type w:val="bbPlcHdr"/>
        </w:types>
        <w:behaviors>
          <w:behavior w:val="content"/>
        </w:behaviors>
        <w:guid w:val="{A294B659-AE37-4232-BBA0-5D4693181A78}"/>
      </w:docPartPr>
      <w:docPartBody>
        <w:p w:rsidR="00F4325E" w:rsidRDefault="00F4325E">
          <w:pPr>
            <w:pStyle w:val="FD6CAB2518734CF286475501E47C86E1"/>
          </w:pPr>
          <w:r w:rsidRPr="005B7C41">
            <w:t xml:space="preserve">The latest </w:t>
          </w:r>
          <w:r w:rsidRPr="005B7C41">
            <w:t>updates to get you through the day</w:t>
          </w:r>
        </w:p>
      </w:docPartBody>
    </w:docPart>
    <w:docPart>
      <w:docPartPr>
        <w:name w:val="C36A45D6BD934C5E898A84EA1ECEF8BB"/>
        <w:category>
          <w:name w:val="General"/>
          <w:gallery w:val="placeholder"/>
        </w:category>
        <w:types>
          <w:type w:val="bbPlcHdr"/>
        </w:types>
        <w:behaviors>
          <w:behavior w:val="content"/>
        </w:behaviors>
        <w:guid w:val="{718A6439-FFD1-42C0-8783-87DE53C13181}"/>
      </w:docPartPr>
      <w:docPartBody>
        <w:p w:rsidR="00096B25" w:rsidRPr="005B7C41" w:rsidRDefault="00F4325E" w:rsidP="005B7C41">
          <w:r w:rsidRPr="005B7C41">
            <w:t>To make your document look professionally produced, Word provides header, footer, cover page, and text box designs that complement each other. For example, you can add a matching cover page, header, and sidebar. Click Ins</w:t>
          </w:r>
          <w:r w:rsidRPr="005B7C41">
            <w:t xml:space="preserve">ert and then choose the elements you want from the different galleries. </w:t>
          </w:r>
        </w:p>
        <w:p w:rsidR="00F4325E" w:rsidRDefault="00F4325E">
          <w:pPr>
            <w:pStyle w:val="C36A45D6BD934C5E898A84EA1ECEF8BB"/>
          </w:pPr>
          <w:r w:rsidRPr="005B7C41">
            <w:t>Save time in Word with new buttons that show up where you need them.To change the way a picture fits in your document, click it and a button for layout options appears next to it. The</w:t>
          </w:r>
          <w:r w:rsidRPr="005B7C41">
            <w:t>mes and styles also help keep your document coordinated. When you click Design and choose a new Theme, the pictures,</w:t>
          </w:r>
        </w:p>
      </w:docPartBody>
    </w:docPart>
    <w:docPart>
      <w:docPartPr>
        <w:name w:val="6D2176A83A9046998AE8D1B5B4F39643"/>
        <w:category>
          <w:name w:val="General"/>
          <w:gallery w:val="placeholder"/>
        </w:category>
        <w:types>
          <w:type w:val="bbPlcHdr"/>
        </w:types>
        <w:behaviors>
          <w:behavior w:val="content"/>
        </w:behaviors>
        <w:guid w:val="{520DD88C-D1B9-4502-B627-D14879F67A48}"/>
      </w:docPartPr>
      <w:docPartBody>
        <w:p w:rsidR="00096B25" w:rsidRPr="005B7C41" w:rsidRDefault="00F4325E" w:rsidP="005B7C41">
          <w:r w:rsidRPr="005B7C41">
            <w:t xml:space="preserve">charts, and SmartArt graphics change to match your new theme. When you apply styles, your headings change to match the new theme. </w:t>
          </w:r>
        </w:p>
        <w:p w:rsidR="00F4325E" w:rsidRDefault="00F4325E">
          <w:pPr>
            <w:pStyle w:val="6D2176A83A9046998AE8D1B5B4F39643"/>
          </w:pPr>
          <w:r w:rsidRPr="005B7C41">
            <w:t>Save tim</w:t>
          </w:r>
          <w:r w:rsidRPr="005B7C41">
            <w:t>e in Word with new buttons that show up where you need them. To change the way a picture fits in your document, click it and a button for layout options appears next to it. When you work on a table, click where you want to add a row or a column, and then c</w:t>
          </w:r>
          <w:r w:rsidRPr="005B7C41">
            <w:t>lick the plus sign. Reading is easier, too, in the new Reading view. You can collapse parts of the document and focus on the text you want.</w:t>
          </w:r>
        </w:p>
      </w:docPartBody>
    </w:docPart>
    <w:docPart>
      <w:docPartPr>
        <w:name w:val="0A1713B8EB22417A93988EF54EF25C90"/>
        <w:category>
          <w:name w:val="General"/>
          <w:gallery w:val="placeholder"/>
        </w:category>
        <w:types>
          <w:type w:val="bbPlcHdr"/>
        </w:types>
        <w:behaviors>
          <w:behavior w:val="content"/>
        </w:behaviors>
        <w:guid w:val="{D367D573-A709-4ED4-8F1C-B68AA289C112}"/>
      </w:docPartPr>
      <w:docPartBody>
        <w:p w:rsidR="00F4325E" w:rsidRDefault="00F4325E">
          <w:pPr>
            <w:pStyle w:val="0A1713B8EB22417A93988EF54EF25C90"/>
          </w:pPr>
          <w:r w:rsidRPr="00F7629D">
            <w:t xml:space="preserve">Tuesday, Sep 20, </w:t>
          </w:r>
          <w:r>
            <w:t>Y</w:t>
          </w:r>
          <w:r w:rsidRPr="00F7629D">
            <w:t>YYY</w:t>
          </w:r>
        </w:p>
      </w:docPartBody>
    </w:docPart>
    <w:docPart>
      <w:docPartPr>
        <w:name w:val="382081386576446A8E0D2F0B48BA6FE0"/>
        <w:category>
          <w:name w:val="General"/>
          <w:gallery w:val="placeholder"/>
        </w:category>
        <w:types>
          <w:type w:val="bbPlcHdr"/>
        </w:types>
        <w:behaviors>
          <w:behavior w:val="content"/>
        </w:behaviors>
        <w:guid w:val="{4E597911-B454-4855-9E6D-F0F95680EAFA}"/>
      </w:docPartPr>
      <w:docPartBody>
        <w:p w:rsidR="00F4325E" w:rsidRDefault="00F4325E">
          <w:pPr>
            <w:pStyle w:val="382081386576446A8E0D2F0B48BA6FE0"/>
          </w:pPr>
          <w:r w:rsidRPr="00F7629D">
            <w:t>NEWS TODAY</w:t>
          </w:r>
        </w:p>
      </w:docPartBody>
    </w:docPart>
    <w:docPart>
      <w:docPartPr>
        <w:name w:val="3809365C1E3644A59D8B2A4A85AE4C89"/>
        <w:category>
          <w:name w:val="General"/>
          <w:gallery w:val="placeholder"/>
        </w:category>
        <w:types>
          <w:type w:val="bbPlcHdr"/>
        </w:types>
        <w:behaviors>
          <w:behavior w:val="content"/>
        </w:behaviors>
        <w:guid w:val="{48F2261A-A5AB-42AC-ACD7-8938C1CFCDC6}"/>
      </w:docPartPr>
      <w:docPartBody>
        <w:p w:rsidR="00F4325E" w:rsidRDefault="00F4325E">
          <w:pPr>
            <w:pStyle w:val="3809365C1E3644A59D8B2A4A85AE4C89"/>
          </w:pPr>
          <w:r w:rsidRPr="00800A0F">
            <w:t>Issue #10</w:t>
          </w:r>
        </w:p>
      </w:docPartBody>
    </w:docPart>
    <w:docPart>
      <w:docPartPr>
        <w:name w:val="522145331144459392A2F0EF3BA3A106"/>
        <w:category>
          <w:name w:val="General"/>
          <w:gallery w:val="placeholder"/>
        </w:category>
        <w:types>
          <w:type w:val="bbPlcHdr"/>
        </w:types>
        <w:behaviors>
          <w:behavior w:val="content"/>
        </w:behaviors>
        <w:guid w:val="{8AE087B6-E420-4CC1-96A6-FE8BF4790656}"/>
      </w:docPartPr>
      <w:docPartBody>
        <w:p w:rsidR="00F4325E" w:rsidRDefault="00F4325E">
          <w:pPr>
            <w:pStyle w:val="522145331144459392A2F0EF3BA3A106"/>
          </w:pPr>
          <w:r w:rsidRPr="00CC3396">
            <w:rPr>
              <w:rStyle w:val="PlaceholderText"/>
            </w:rPr>
            <w:t>Picture Caption: To make your document look professionally produced, Word</w:t>
          </w:r>
          <w:r w:rsidRPr="00CC3396">
            <w:rPr>
              <w:rStyle w:val="PlaceholderText"/>
            </w:rPr>
            <w:t xml:space="preserve"> provides header, footer, cover page, and text box designs that complement each other.</w:t>
          </w:r>
        </w:p>
      </w:docPartBody>
    </w:docPart>
    <w:docPart>
      <w:docPartPr>
        <w:name w:val="1519B7270C9743F59F515BB2C55758B0"/>
        <w:category>
          <w:name w:val="General"/>
          <w:gallery w:val="placeholder"/>
        </w:category>
        <w:types>
          <w:type w:val="bbPlcHdr"/>
        </w:types>
        <w:behaviors>
          <w:behavior w:val="content"/>
        </w:behaviors>
        <w:guid w:val="{983A9409-461C-477E-8D4A-0618C750FCA4}"/>
      </w:docPartPr>
      <w:docPartBody>
        <w:p w:rsidR="00F4325E" w:rsidRDefault="00F4325E">
          <w:pPr>
            <w:pStyle w:val="1519B7270C9743F59F515BB2C55758B0"/>
          </w:pPr>
          <w:r w:rsidRPr="00CC3396">
            <w:t>The latest breaking news of the day</w:t>
          </w:r>
        </w:p>
      </w:docPartBody>
    </w:docPart>
    <w:docPart>
      <w:docPartPr>
        <w:name w:val="E8BBC7120DA14744B7EE46D173FDAE56"/>
        <w:category>
          <w:name w:val="General"/>
          <w:gallery w:val="placeholder"/>
        </w:category>
        <w:types>
          <w:type w:val="bbPlcHdr"/>
        </w:types>
        <w:behaviors>
          <w:behavior w:val="content"/>
        </w:behaviors>
        <w:guid w:val="{3579B2B1-C33F-43DD-A440-975B96479BD2}"/>
      </w:docPartPr>
      <w:docPartBody>
        <w:p w:rsidR="00F4325E" w:rsidRDefault="00F4325E">
          <w:pPr>
            <w:pStyle w:val="E8BBC7120DA14744B7EE46D173FDAE56"/>
          </w:pPr>
          <w:r w:rsidRPr="00CC3396">
            <w:t>The latest updates to get you through the day</w:t>
          </w:r>
        </w:p>
      </w:docPartBody>
    </w:docPart>
    <w:docPart>
      <w:docPartPr>
        <w:name w:val="9632E592A9D54DF4ABD8CC2F9201724F"/>
        <w:category>
          <w:name w:val="General"/>
          <w:gallery w:val="placeholder"/>
        </w:category>
        <w:types>
          <w:type w:val="bbPlcHdr"/>
        </w:types>
        <w:behaviors>
          <w:behavior w:val="content"/>
        </w:behaviors>
        <w:guid w:val="{DE65584D-6C23-4D87-9FC9-B8FC4280D0C3}"/>
      </w:docPartPr>
      <w:docPartBody>
        <w:p w:rsidR="00F4325E" w:rsidRDefault="00F4325E">
          <w:pPr>
            <w:pStyle w:val="9632E592A9D54DF4ABD8CC2F9201724F"/>
          </w:pPr>
          <w:r w:rsidRPr="001D517B">
            <w:rPr>
              <w:rFonts w:eastAsia="Times New Roman"/>
              <w:bCs/>
            </w:rPr>
            <w:t>Mirjam Nilsson</w:t>
          </w:r>
        </w:p>
      </w:docPartBody>
    </w:docPart>
    <w:docPart>
      <w:docPartPr>
        <w:name w:val="16D8A73A881448B8A780ECF2C32D648E"/>
        <w:category>
          <w:name w:val="General"/>
          <w:gallery w:val="placeholder"/>
        </w:category>
        <w:types>
          <w:type w:val="bbPlcHdr"/>
        </w:types>
        <w:behaviors>
          <w:behavior w:val="content"/>
        </w:behaviors>
        <w:guid w:val="{4C1D07E5-92EF-4B28-A224-A071DE255DDC}"/>
      </w:docPartPr>
      <w:docPartBody>
        <w:p w:rsidR="00F4325E" w:rsidRDefault="00F4325E">
          <w:pPr>
            <w:pStyle w:val="16D8A73A881448B8A780ECF2C32D648E"/>
          </w:pPr>
          <w:r w:rsidRPr="00725CB2">
            <w:t>Video provides a powerful way to help you prove your point. When you cli</w:t>
          </w:r>
          <w:r w:rsidRPr="00725CB2">
            <w:t xml:space="preserve">ck Online Video, you can paste in the embed code for the video you want to add. You can also type a keyword to search online for the video that best fits your document. </w:t>
          </w:r>
        </w:p>
      </w:docPartBody>
    </w:docPart>
    <w:docPart>
      <w:docPartPr>
        <w:name w:val="2EF69EBCABEE45AD8952541B4D34FDFF"/>
        <w:category>
          <w:name w:val="General"/>
          <w:gallery w:val="placeholder"/>
        </w:category>
        <w:types>
          <w:type w:val="bbPlcHdr"/>
        </w:types>
        <w:behaviors>
          <w:behavior w:val="content"/>
        </w:behaviors>
        <w:guid w:val="{89F35FF0-7E6E-45F1-9B70-742EAE57FCDB}"/>
      </w:docPartPr>
      <w:docPartBody>
        <w:p w:rsidR="00F4325E" w:rsidRDefault="00F4325E">
          <w:pPr>
            <w:pStyle w:val="2EF69EBCABEE45AD8952541B4D34FDFF"/>
          </w:pPr>
          <w:r w:rsidRPr="00CC3396">
            <w:t>Save time in Word with new buttons that show up where you need them. To change the way</w:t>
          </w:r>
          <w:r w:rsidRPr="00CC3396">
            <w:t xml:space="preserve"> a picture fits in your document, click it and a button for layout options appears next to it. When you work on a table, click where you want to add a row or a column, and then click the plus sign. Reading is easier, too, in the new Reading view. You can c</w:t>
          </w:r>
          <w:r w:rsidRPr="00CC3396">
            <w:t>ollapse parts of the document and focus on the text you want.</w:t>
          </w:r>
        </w:p>
      </w:docPartBody>
    </w:docPart>
    <w:docPart>
      <w:docPartPr>
        <w:name w:val="0B08C49F221841B88D507EAD0D5E9F6E"/>
        <w:category>
          <w:name w:val="General"/>
          <w:gallery w:val="placeholder"/>
        </w:category>
        <w:types>
          <w:type w:val="bbPlcHdr"/>
        </w:types>
        <w:behaviors>
          <w:behavior w:val="content"/>
        </w:behaviors>
        <w:guid w:val="{B53A8C0B-06E1-4840-85F6-3021FA18AD82}"/>
      </w:docPartPr>
      <w:docPartBody>
        <w:p w:rsidR="00096B25" w:rsidRPr="00CC3396" w:rsidRDefault="00F4325E" w:rsidP="001D7797">
          <w:r>
            <w:t>To make your document look</w:t>
          </w:r>
          <w:r w:rsidRPr="00CC3396">
            <w:t xml:space="preserve"> professionally produced, Word provides header, footer, cover page, and text box designs that complement each other. For example, you can add a matching cover page, header, and sidebar. Click Insert and then choose the elements you want from the different </w:t>
          </w:r>
          <w:r w:rsidRPr="00CC3396">
            <w:t xml:space="preserve">galleries. </w:t>
          </w:r>
        </w:p>
        <w:p w:rsidR="00096B25" w:rsidRPr="00CC3396" w:rsidRDefault="00F4325E" w:rsidP="00CC3396">
          <w:r w:rsidRPr="00CC3396">
            <w:t>Themes and styles also help keep your document coordinated. When you click Design and choose a new Theme, the pictures, charts, and SmartArt graphics change to match your new theme. When you apply styles, your headings change to match the new t</w:t>
          </w:r>
          <w:r w:rsidRPr="00CC3396">
            <w:t xml:space="preserve">heme. Save time in Word with new buttons that show up where you need them. </w:t>
          </w:r>
        </w:p>
        <w:p w:rsidR="00096B25" w:rsidRPr="00CC3396" w:rsidRDefault="00F4325E" w:rsidP="00CC3396">
          <w:r w:rsidRPr="00CC3396">
            <w:t>To change the way a picture fits in your document, click it and a button for layout options appears next to it. When you work on a table, click where you want to add a row or a col</w:t>
          </w:r>
          <w:r w:rsidRPr="00CC3396">
            <w:t xml:space="preserve">umn, and then click the plus sign. Reading is easier, too, in the new Reading view. You can collapse parts of the document and focus on the text you want. </w:t>
          </w:r>
        </w:p>
        <w:p w:rsidR="00F4325E" w:rsidRDefault="00F4325E">
          <w:pPr>
            <w:pStyle w:val="0B08C49F221841B88D507EAD0D5E9F6E"/>
          </w:pPr>
          <w:r w:rsidRPr="00CC3396">
            <w:t>To make your document look professionally produced, Word provides header, footer, cover page, and te</w:t>
          </w:r>
          <w:r w:rsidRPr="00CC3396">
            <w:t>xt box designs that complement each other. For example, you can add a matching cover page, header, and sidebar.</w:t>
          </w:r>
        </w:p>
      </w:docPartBody>
    </w:docPart>
    <w:docPart>
      <w:docPartPr>
        <w:name w:val="F3FBB3A1ED5E4A9DAB81647AED1A4293"/>
        <w:category>
          <w:name w:val="General"/>
          <w:gallery w:val="placeholder"/>
        </w:category>
        <w:types>
          <w:type w:val="bbPlcHdr"/>
        </w:types>
        <w:behaviors>
          <w:behavior w:val="content"/>
        </w:behaviors>
        <w:guid w:val="{69E58D79-F003-42E6-BEB5-C2904C3837F1}"/>
      </w:docPartPr>
      <w:docPartBody>
        <w:p w:rsidR="00F4325E" w:rsidRDefault="00F4325E">
          <w:pPr>
            <w:pStyle w:val="F3FBB3A1ED5E4A9DAB81647AED1A4293"/>
          </w:pPr>
          <w:r w:rsidRPr="00C90FFE">
            <w:t>“Video provides a powerful way to help you prove your point.”</w:t>
          </w:r>
        </w:p>
      </w:docPartBody>
    </w:docPart>
    <w:docPart>
      <w:docPartPr>
        <w:name w:val="81B23096AA3F48779F7F28EBC1214A5D"/>
        <w:category>
          <w:name w:val="General"/>
          <w:gallery w:val="placeholder"/>
        </w:category>
        <w:types>
          <w:type w:val="bbPlcHdr"/>
        </w:types>
        <w:behaviors>
          <w:behavior w:val="content"/>
        </w:behaviors>
        <w:guid w:val="{1658EE11-1BCD-4D0A-A82D-B9997555D520}"/>
      </w:docPartPr>
      <w:docPartBody>
        <w:p w:rsidR="00F4325E" w:rsidRDefault="00F4325E">
          <w:pPr>
            <w:pStyle w:val="81B23096AA3F48779F7F28EBC1214A5D"/>
          </w:pPr>
          <w:r w:rsidRPr="001D7797">
            <w:t>Mirjam Nilsson</w:t>
          </w:r>
        </w:p>
      </w:docPartBody>
    </w:docPart>
    <w:docPart>
      <w:docPartPr>
        <w:name w:val="A8A7D413AD2A466BA7B0102F78035904"/>
        <w:category>
          <w:name w:val="General"/>
          <w:gallery w:val="placeholder"/>
        </w:category>
        <w:types>
          <w:type w:val="bbPlcHdr"/>
        </w:types>
        <w:behaviors>
          <w:behavior w:val="content"/>
        </w:behaviors>
        <w:guid w:val="{088C05E7-1401-4DCB-88DB-43BA8F06F128}"/>
      </w:docPartPr>
      <w:docPartBody>
        <w:p w:rsidR="00096B25" w:rsidRPr="00CC3396" w:rsidRDefault="00F4325E" w:rsidP="001D7797">
          <w:r w:rsidRPr="00CC3396">
            <w:t>Video provides a powerful way to help you prove your point. When yo</w:t>
          </w:r>
          <w:r w:rsidRPr="00CC3396">
            <w:t xml:space="preserve">u click Online Video, you can paste in the embed code for the video you want to add. You can also type a keyword to search online for the video that best fits your document. To make your document look professionally produced, Word provides header, footer, </w:t>
          </w:r>
          <w:r w:rsidRPr="00CC3396">
            <w:t xml:space="preserve">cover page, and text box designs that complement each other. For example, you can add a matching cover page, header, and sidebar. </w:t>
          </w:r>
        </w:p>
        <w:p w:rsidR="00F4325E" w:rsidRDefault="00F4325E">
          <w:pPr>
            <w:pStyle w:val="A8A7D413AD2A466BA7B0102F78035904"/>
          </w:pPr>
          <w:r w:rsidRPr="00CC3396">
            <w:t>Click Insert and then choose the elements you want from the different galleries. Themes and styles also help keep your docume</w:t>
          </w:r>
          <w:r w:rsidRPr="00CC3396">
            <w:t>nt coordinated. When you click Design and choose a new Theme, the pictures, charts, and SmartArt graphics change to match your new theme.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25E"/>
    <w:rsid w:val="00F432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9BFF1C632044BF9B3B6A862E299482">
    <w:name w:val="5A9BFF1C632044BF9B3B6A862E299482"/>
  </w:style>
  <w:style w:type="paragraph" w:customStyle="1" w:styleId="C4C00B17819B4C5CAFCBC1ED399E3AEA">
    <w:name w:val="C4C00B17819B4C5CAFCBC1ED399E3AEA"/>
  </w:style>
  <w:style w:type="paragraph" w:customStyle="1" w:styleId="2A8F92476E724E49A7247796D3FF919D">
    <w:name w:val="2A8F92476E724E49A7247796D3FF919D"/>
  </w:style>
  <w:style w:type="paragraph" w:customStyle="1" w:styleId="82177CFFD6334C3FA5471A1023F32483">
    <w:name w:val="82177CFFD6334C3FA5471A1023F32483"/>
  </w:style>
  <w:style w:type="paragraph" w:customStyle="1" w:styleId="55F4296DD940428894AFF3224E8B6672">
    <w:name w:val="55F4296DD940428894AFF3224E8B6672"/>
  </w:style>
  <w:style w:type="paragraph" w:customStyle="1" w:styleId="39DFAD66341C414EA024DE5CAD89D5E8">
    <w:name w:val="39DFAD66341C414EA024DE5CAD89D5E8"/>
  </w:style>
  <w:style w:type="paragraph" w:customStyle="1" w:styleId="5FF2FEB94B504919839B115FC13CB121">
    <w:name w:val="5FF2FEB94B504919839B115FC13CB121"/>
  </w:style>
  <w:style w:type="paragraph" w:customStyle="1" w:styleId="37D82997F7DD4048B46F9EA51DF76587">
    <w:name w:val="37D82997F7DD4048B46F9EA51DF76587"/>
  </w:style>
  <w:style w:type="paragraph" w:customStyle="1" w:styleId="BDFA533D46FE406CA3E0CA7891699BE5">
    <w:name w:val="BDFA533D46FE406CA3E0CA7891699BE5"/>
  </w:style>
  <w:style w:type="paragraph" w:customStyle="1" w:styleId="A9EF91E61B1143EFBB3BDFECF488EFE9">
    <w:name w:val="A9EF91E61B1143EFBB3BDFECF488EFE9"/>
  </w:style>
  <w:style w:type="paragraph" w:customStyle="1" w:styleId="61CBB12164DA46EBB1107AD4C39BB94E">
    <w:name w:val="61CBB12164DA46EBB1107AD4C39BB94E"/>
  </w:style>
  <w:style w:type="paragraph" w:customStyle="1" w:styleId="7C074BCC9B3E4F608DCF3A54A4F1E6B2">
    <w:name w:val="7C074BCC9B3E4F608DCF3A54A4F1E6B2"/>
  </w:style>
  <w:style w:type="paragraph" w:customStyle="1" w:styleId="BE71C00E40F6430A9FB7C559B049BEA5">
    <w:name w:val="BE71C00E40F6430A9FB7C559B049BEA5"/>
  </w:style>
  <w:style w:type="paragraph" w:customStyle="1" w:styleId="B5C71B24FE734A75BB45D217B77DA8E7">
    <w:name w:val="B5C71B24FE734A75BB45D217B77DA8E7"/>
  </w:style>
  <w:style w:type="paragraph" w:customStyle="1" w:styleId="C26D8B5CCB644020B6AB34B61BB863BB">
    <w:name w:val="C26D8B5CCB644020B6AB34B61BB863BB"/>
  </w:style>
  <w:style w:type="character" w:styleId="PlaceholderText">
    <w:name w:val="Placeholder Text"/>
    <w:basedOn w:val="DefaultParagraphFont"/>
    <w:uiPriority w:val="99"/>
    <w:semiHidden/>
    <w:rPr>
      <w:color w:val="808080"/>
    </w:rPr>
  </w:style>
  <w:style w:type="paragraph" w:customStyle="1" w:styleId="34A09275ED864B259F6411387B5782AE">
    <w:name w:val="34A09275ED864B259F6411387B5782AE"/>
  </w:style>
  <w:style w:type="paragraph" w:customStyle="1" w:styleId="636D0A9BE5BB4A8D893CF376D508BA02">
    <w:name w:val="636D0A9BE5BB4A8D893CF376D508BA02"/>
  </w:style>
  <w:style w:type="paragraph" w:customStyle="1" w:styleId="AF6B5D82BA8C4DE09011E8AE6C308188">
    <w:name w:val="AF6B5D82BA8C4DE09011E8AE6C308188"/>
  </w:style>
  <w:style w:type="paragraph" w:customStyle="1" w:styleId="BDE3E24F6FC340D09DB238054B9D1AF8">
    <w:name w:val="BDE3E24F6FC340D09DB238054B9D1AF8"/>
  </w:style>
  <w:style w:type="paragraph" w:customStyle="1" w:styleId="EDAB7A49F33D47D7A7A05D910DD8B13F">
    <w:name w:val="EDAB7A49F33D47D7A7A05D910DD8B13F"/>
  </w:style>
  <w:style w:type="paragraph" w:customStyle="1" w:styleId="DC4BD9441DA0430ABDFD23C8F947033E">
    <w:name w:val="DC4BD9441DA0430ABDFD23C8F947033E"/>
  </w:style>
  <w:style w:type="paragraph" w:customStyle="1" w:styleId="EE468EB461794F23A1B51717AC6F759B">
    <w:name w:val="EE468EB461794F23A1B51717AC6F759B"/>
  </w:style>
  <w:style w:type="paragraph" w:customStyle="1" w:styleId="DBDEB36D623747E28454DB34B25215EE">
    <w:name w:val="DBDEB36D623747E28454DB34B25215EE"/>
  </w:style>
  <w:style w:type="paragraph" w:customStyle="1" w:styleId="F06283F9E4A1488DBB99E47AE38BD9C3">
    <w:name w:val="F06283F9E4A1488DBB99E47AE38BD9C3"/>
  </w:style>
  <w:style w:type="paragraph" w:customStyle="1" w:styleId="9C32C0D7B2084326B899A63C98BEE551">
    <w:name w:val="9C32C0D7B2084326B899A63C98BEE551"/>
  </w:style>
  <w:style w:type="paragraph" w:customStyle="1" w:styleId="86FB21342898491185ED93D1070ED100">
    <w:name w:val="86FB21342898491185ED93D1070ED100"/>
  </w:style>
  <w:style w:type="paragraph" w:customStyle="1" w:styleId="0C0EFC82E12E409587ACF2E6E9BE8943">
    <w:name w:val="0C0EFC82E12E409587ACF2E6E9BE8943"/>
  </w:style>
  <w:style w:type="paragraph" w:customStyle="1" w:styleId="33DA80EAD6AD4D1F81A3FDB2D569F583">
    <w:name w:val="33DA80EAD6AD4D1F81A3FDB2D569F583"/>
  </w:style>
  <w:style w:type="paragraph" w:customStyle="1" w:styleId="A9E425BD479E4C0CBB6A9166E09C0C23">
    <w:name w:val="A9E425BD479E4C0CBB6A9166E09C0C23"/>
  </w:style>
  <w:style w:type="paragraph" w:customStyle="1" w:styleId="D41A5148FBCE443FB45266B49FE105C3">
    <w:name w:val="D41A5148FBCE443FB45266B49FE105C3"/>
  </w:style>
  <w:style w:type="paragraph" w:customStyle="1" w:styleId="C47376492A9D48DB8D1845A7140A0F14">
    <w:name w:val="C47376492A9D48DB8D1845A7140A0F14"/>
  </w:style>
  <w:style w:type="paragraph" w:customStyle="1" w:styleId="4AF9AFC871244FA5911EE85EF39FF2D8">
    <w:name w:val="4AF9AFC871244FA5911EE85EF39FF2D8"/>
  </w:style>
  <w:style w:type="paragraph" w:customStyle="1" w:styleId="859AD52F0E1A41C49151A805281F5BD5">
    <w:name w:val="859AD52F0E1A41C49151A805281F5BD5"/>
  </w:style>
  <w:style w:type="paragraph" w:customStyle="1" w:styleId="82EA2673C852428586A031DB29D107AB">
    <w:name w:val="82EA2673C852428586A031DB29D107AB"/>
  </w:style>
  <w:style w:type="paragraph" w:customStyle="1" w:styleId="397D3A37AD2A41159BE01C0F16DD0672">
    <w:name w:val="397D3A37AD2A41159BE01C0F16DD0672"/>
  </w:style>
  <w:style w:type="paragraph" w:customStyle="1" w:styleId="2A935736A8E0473FAD7E2F5E21879B7C">
    <w:name w:val="2A935736A8E0473FAD7E2F5E21879B7C"/>
  </w:style>
  <w:style w:type="paragraph" w:customStyle="1" w:styleId="B84F3103356E4E90A10030561766D81B">
    <w:name w:val="B84F3103356E4E90A10030561766D81B"/>
  </w:style>
  <w:style w:type="paragraph" w:customStyle="1" w:styleId="43C04BFB2ACC4DDA8186839244B805B5">
    <w:name w:val="43C04BFB2ACC4DDA8186839244B805B5"/>
  </w:style>
  <w:style w:type="paragraph" w:customStyle="1" w:styleId="260EFD1B41EF4DA493120F0A3881DE04">
    <w:name w:val="260EFD1B41EF4DA493120F0A3881DE04"/>
  </w:style>
  <w:style w:type="paragraph" w:customStyle="1" w:styleId="B5ED494A414649B8B560B632D4554F6F">
    <w:name w:val="B5ED494A414649B8B560B632D4554F6F"/>
  </w:style>
  <w:style w:type="paragraph" w:customStyle="1" w:styleId="885D7A79B54646649DE7F883D7E2D956">
    <w:name w:val="885D7A79B54646649DE7F883D7E2D956"/>
  </w:style>
  <w:style w:type="paragraph" w:customStyle="1" w:styleId="BB907AB250E14DFD9C5873ACC1B9D2CB">
    <w:name w:val="BB907AB250E14DFD9C5873ACC1B9D2CB"/>
  </w:style>
  <w:style w:type="paragraph" w:customStyle="1" w:styleId="A02EC1C076FE452E994D61666BD2F5EA">
    <w:name w:val="A02EC1C076FE452E994D61666BD2F5EA"/>
  </w:style>
  <w:style w:type="paragraph" w:customStyle="1" w:styleId="31F61D30864B42BC826C3C4961877BFF">
    <w:name w:val="31F61D30864B42BC826C3C4961877BFF"/>
  </w:style>
  <w:style w:type="paragraph" w:customStyle="1" w:styleId="608B80358E8E40799EF698EFFDD7E3AF">
    <w:name w:val="608B80358E8E40799EF698EFFDD7E3AF"/>
  </w:style>
  <w:style w:type="paragraph" w:customStyle="1" w:styleId="F8C0BA28F4264422A3FF1506DD33E86A">
    <w:name w:val="F8C0BA28F4264422A3FF1506DD33E86A"/>
  </w:style>
  <w:style w:type="paragraph" w:customStyle="1" w:styleId="7C24703FD5794B248AA7912F3619C434">
    <w:name w:val="7C24703FD5794B248AA7912F3619C434"/>
  </w:style>
  <w:style w:type="paragraph" w:customStyle="1" w:styleId="A16FE363DB544CE390FE4B358F65CFC2">
    <w:name w:val="A16FE363DB544CE390FE4B358F65CFC2"/>
  </w:style>
  <w:style w:type="paragraph" w:customStyle="1" w:styleId="12512B3A99A34B5ABBE46465DCB168F3">
    <w:name w:val="12512B3A99A34B5ABBE46465DCB168F3"/>
  </w:style>
  <w:style w:type="paragraph" w:customStyle="1" w:styleId="8678CA57DCF648A99B9FDA3C6A3D0012">
    <w:name w:val="8678CA57DCF648A99B9FDA3C6A3D0012"/>
  </w:style>
  <w:style w:type="paragraph" w:customStyle="1" w:styleId="7300025CA9A2449AB767D4F12AAFD371">
    <w:name w:val="7300025CA9A2449AB767D4F12AAFD371"/>
  </w:style>
  <w:style w:type="paragraph" w:customStyle="1" w:styleId="33498CE9FAE7496B85D08A848ABA1F63">
    <w:name w:val="33498CE9FAE7496B85D08A848ABA1F63"/>
  </w:style>
  <w:style w:type="paragraph" w:customStyle="1" w:styleId="CE7152252BC64C68971AFF5398885DEE">
    <w:name w:val="CE7152252BC64C68971AFF5398885DEE"/>
  </w:style>
  <w:style w:type="paragraph" w:customStyle="1" w:styleId="CEFDF2B2AF55457F930A0B257A485737">
    <w:name w:val="CEFDF2B2AF55457F930A0B257A485737"/>
  </w:style>
  <w:style w:type="paragraph" w:customStyle="1" w:styleId="A868BED3D556451E86890DB229684993">
    <w:name w:val="A868BED3D556451E86890DB229684993"/>
  </w:style>
  <w:style w:type="paragraph" w:customStyle="1" w:styleId="1A7F3415A3B442AC8B018A2B450FBFE9">
    <w:name w:val="1A7F3415A3B442AC8B018A2B450FBFE9"/>
  </w:style>
  <w:style w:type="paragraph" w:customStyle="1" w:styleId="57227840F7264A28AB57B435169ADA14">
    <w:name w:val="57227840F7264A28AB57B435169ADA14"/>
  </w:style>
  <w:style w:type="paragraph" w:customStyle="1" w:styleId="CF5A3247AC99459CA0937BF1C5E549A8">
    <w:name w:val="CF5A3247AC99459CA0937BF1C5E549A8"/>
  </w:style>
  <w:style w:type="paragraph" w:customStyle="1" w:styleId="7333F997DFA94CEEAF80DCC46D3C54FF">
    <w:name w:val="7333F997DFA94CEEAF80DCC46D3C54FF"/>
  </w:style>
  <w:style w:type="paragraph" w:customStyle="1" w:styleId="A0BB6DCB3F744130ACFF733037A21C7F">
    <w:name w:val="A0BB6DCB3F744130ACFF733037A21C7F"/>
  </w:style>
  <w:style w:type="paragraph" w:customStyle="1" w:styleId="B03F8FF1FC1C462D8F87D3881CB92923">
    <w:name w:val="B03F8FF1FC1C462D8F87D3881CB92923"/>
  </w:style>
  <w:style w:type="paragraph" w:customStyle="1" w:styleId="ED70FDF301A245F3A4B4CC1EC5911A99">
    <w:name w:val="ED70FDF301A245F3A4B4CC1EC5911A99"/>
  </w:style>
  <w:style w:type="paragraph" w:customStyle="1" w:styleId="840B14008B5F4FE196F533A6D62595AA">
    <w:name w:val="840B14008B5F4FE196F533A6D62595AA"/>
  </w:style>
  <w:style w:type="paragraph" w:customStyle="1" w:styleId="100263FC74F94EB79D6FD12BDC848897">
    <w:name w:val="100263FC74F94EB79D6FD12BDC848897"/>
  </w:style>
  <w:style w:type="paragraph" w:customStyle="1" w:styleId="580EB1212B7B486FB728056C1EECCAE2">
    <w:name w:val="580EB1212B7B486FB728056C1EECCAE2"/>
  </w:style>
  <w:style w:type="paragraph" w:customStyle="1" w:styleId="C3CF0C341B974040B25EFBA22E08517D">
    <w:name w:val="C3CF0C341B974040B25EFBA22E08517D"/>
  </w:style>
  <w:style w:type="paragraph" w:customStyle="1" w:styleId="860084B25F86412A8C3C76E6013B4C62">
    <w:name w:val="860084B25F86412A8C3C76E6013B4C62"/>
  </w:style>
  <w:style w:type="paragraph" w:customStyle="1" w:styleId="3587273F1B0B4FD68BF28455C7CACCC3">
    <w:name w:val="3587273F1B0B4FD68BF28455C7CACCC3"/>
  </w:style>
  <w:style w:type="paragraph" w:customStyle="1" w:styleId="FD6CAB2518734CF286475501E47C86E1">
    <w:name w:val="FD6CAB2518734CF286475501E47C86E1"/>
  </w:style>
  <w:style w:type="paragraph" w:customStyle="1" w:styleId="C36A45D6BD934C5E898A84EA1ECEF8BB">
    <w:name w:val="C36A45D6BD934C5E898A84EA1ECEF8BB"/>
  </w:style>
  <w:style w:type="paragraph" w:customStyle="1" w:styleId="6D2176A83A9046998AE8D1B5B4F39643">
    <w:name w:val="6D2176A83A9046998AE8D1B5B4F39643"/>
  </w:style>
  <w:style w:type="paragraph" w:customStyle="1" w:styleId="0A1713B8EB22417A93988EF54EF25C90">
    <w:name w:val="0A1713B8EB22417A93988EF54EF25C90"/>
  </w:style>
  <w:style w:type="paragraph" w:customStyle="1" w:styleId="382081386576446A8E0D2F0B48BA6FE0">
    <w:name w:val="382081386576446A8E0D2F0B48BA6FE0"/>
  </w:style>
  <w:style w:type="paragraph" w:customStyle="1" w:styleId="3809365C1E3644A59D8B2A4A85AE4C89">
    <w:name w:val="3809365C1E3644A59D8B2A4A85AE4C89"/>
  </w:style>
  <w:style w:type="paragraph" w:customStyle="1" w:styleId="522145331144459392A2F0EF3BA3A106">
    <w:name w:val="522145331144459392A2F0EF3BA3A106"/>
  </w:style>
  <w:style w:type="paragraph" w:customStyle="1" w:styleId="1519B7270C9743F59F515BB2C55758B0">
    <w:name w:val="1519B7270C9743F59F515BB2C55758B0"/>
  </w:style>
  <w:style w:type="paragraph" w:customStyle="1" w:styleId="E8BBC7120DA14744B7EE46D173FDAE56">
    <w:name w:val="E8BBC7120DA14744B7EE46D173FDAE56"/>
  </w:style>
  <w:style w:type="paragraph" w:customStyle="1" w:styleId="9632E592A9D54DF4ABD8CC2F9201724F">
    <w:name w:val="9632E592A9D54DF4ABD8CC2F9201724F"/>
  </w:style>
  <w:style w:type="paragraph" w:customStyle="1" w:styleId="16D8A73A881448B8A780ECF2C32D648E">
    <w:name w:val="16D8A73A881448B8A780ECF2C32D648E"/>
  </w:style>
  <w:style w:type="paragraph" w:customStyle="1" w:styleId="2EF69EBCABEE45AD8952541B4D34FDFF">
    <w:name w:val="2EF69EBCABEE45AD8952541B4D34FDFF"/>
  </w:style>
  <w:style w:type="paragraph" w:customStyle="1" w:styleId="0B08C49F221841B88D507EAD0D5E9F6E">
    <w:name w:val="0B08C49F221841B88D507EAD0D5E9F6E"/>
  </w:style>
  <w:style w:type="paragraph" w:customStyle="1" w:styleId="F3FBB3A1ED5E4A9DAB81647AED1A4293">
    <w:name w:val="F3FBB3A1ED5E4A9DAB81647AED1A4293"/>
  </w:style>
  <w:style w:type="paragraph" w:customStyle="1" w:styleId="81B23096AA3F48779F7F28EBC1214A5D">
    <w:name w:val="81B23096AA3F48779F7F28EBC1214A5D"/>
  </w:style>
  <w:style w:type="paragraph" w:customStyle="1" w:styleId="A8A7D413AD2A466BA7B0102F78035904">
    <w:name w:val="A8A7D413AD2A466BA7B0102F780359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2.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4.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{5706FB11-65D7-4FFF-A955-A066B905DBDA}tf11279482_win32</Template>
  <TotalTime>0</TotalTime>
  <Pages>5</Pages>
  <Words>1964</Words>
  <Characters>11200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2022-04-09T07:23:00Z</dcterms:created>
  <dcterms:modified xsi:type="dcterms:W3CDTF">2022-04-09T09:35:00Z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